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4ED5F289" w14:textId="77777777" w:rsidTr="00F97CA7">
        <w:trPr>
          <w:trHeight w:val="2070"/>
        </w:trPr>
        <w:tc>
          <w:tcPr>
            <w:tcW w:w="3120" w:type="dxa"/>
            <w:vAlign w:val="center"/>
          </w:tcPr>
          <w:p w14:paraId="2BA36ABB"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800257404"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374260F3"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627508004"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088E1C07"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00C6623E"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60288"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4394737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55B38A49" w14:textId="77777777" w:rsidR="00E97326" w:rsidRPr="003B02C3" w:rsidRDefault="00E97326" w:rsidP="003B02C3">
      <w:r w:rsidRPr="00CB6ACE">
        <w:t>We’re hiring for a variety of roles in</w:t>
      </w:r>
      <w:r>
        <w:t xml:space="preserve"> </w:t>
      </w:r>
      <w:r>
        <w:rPr>
          <w:noProof/>
        </w:rPr>
        <w:t>Albuquerque</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63CD0156" w14:textId="77777777" w:rsidR="00E97326" w:rsidRPr="00A75333" w:rsidRDefault="00E97326" w:rsidP="00776419">
      <w:pPr>
        <w:pStyle w:val="Heading3"/>
        <w:rPr>
          <w:rFonts w:eastAsia="Open Sans"/>
        </w:rPr>
      </w:pPr>
      <w:r w:rsidRPr="00A75333">
        <w:rPr>
          <w:rFonts w:eastAsia="Open Sans"/>
        </w:rPr>
        <w:t>Make a Difference. Build a Future.</w:t>
      </w:r>
    </w:p>
    <w:p w14:paraId="4AB93E59"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3F99AAB5"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59264"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36"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93C50" id="Graphic 36" o:spid="_x0000_s1026" alt="&quot;&quot;" style="position:absolute;margin-left:197.25pt;margin-top:8.3pt;width:110.55pt;height:227.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466559C8"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0536BB72" w14:textId="77777777" w:rsidR="00E97326" w:rsidRPr="003B02C3" w:rsidRDefault="00E97326" w:rsidP="007D7098">
            <w:pPr>
              <w:pStyle w:val="TableText"/>
              <w:rPr>
                <w:sz w:val="22"/>
                <w:szCs w:val="22"/>
              </w:rPr>
            </w:pPr>
            <w:r w:rsidRPr="003B02C3">
              <w:rPr>
                <w:sz w:val="22"/>
                <w:szCs w:val="22"/>
              </w:rPr>
              <w:t>Purpose-Driven Work</w:t>
            </w:r>
          </w:p>
          <w:p w14:paraId="1FC1C827"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68283B6F" w14:textId="77777777" w:rsidR="00E97326" w:rsidRPr="003B02C3" w:rsidRDefault="00E97326" w:rsidP="007D7098">
            <w:pPr>
              <w:pStyle w:val="TableText"/>
              <w:rPr>
                <w:sz w:val="22"/>
                <w:szCs w:val="22"/>
              </w:rPr>
            </w:pPr>
            <w:r w:rsidRPr="003B02C3">
              <w:rPr>
                <w:sz w:val="22"/>
                <w:szCs w:val="22"/>
              </w:rPr>
              <w:t>Robust Retirement</w:t>
            </w:r>
          </w:p>
          <w:p w14:paraId="6A7D0529"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593BEF0D" w14:textId="77777777" w:rsidR="00E97326" w:rsidRPr="003B02C3" w:rsidRDefault="00E97326" w:rsidP="007D7098">
            <w:pPr>
              <w:pStyle w:val="TableText"/>
              <w:rPr>
                <w:sz w:val="22"/>
                <w:szCs w:val="22"/>
              </w:rPr>
            </w:pPr>
            <w:r w:rsidRPr="003B02C3">
              <w:rPr>
                <w:sz w:val="22"/>
                <w:szCs w:val="22"/>
              </w:rPr>
              <w:t>Room to Grow</w:t>
            </w:r>
          </w:p>
          <w:p w14:paraId="6B4EBAE8"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61B70259"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39321F1B" w14:textId="77777777" w:rsidR="00E97326" w:rsidRPr="003B02C3" w:rsidRDefault="00E97326" w:rsidP="007D7098">
            <w:pPr>
              <w:pStyle w:val="TableText"/>
              <w:rPr>
                <w:sz w:val="22"/>
                <w:szCs w:val="22"/>
              </w:rPr>
            </w:pPr>
            <w:r w:rsidRPr="003B02C3">
              <w:rPr>
                <w:sz w:val="22"/>
                <w:szCs w:val="22"/>
              </w:rPr>
              <w:t>Competitive Pay &amp; Benefits</w:t>
            </w:r>
          </w:p>
          <w:p w14:paraId="52E0134B"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7950FED5" w14:textId="77777777" w:rsidR="00E97326" w:rsidRPr="003B02C3" w:rsidRDefault="00E97326" w:rsidP="007D7098">
            <w:pPr>
              <w:pStyle w:val="TableText"/>
              <w:rPr>
                <w:sz w:val="22"/>
                <w:szCs w:val="22"/>
              </w:rPr>
            </w:pPr>
            <w:r w:rsidRPr="003B02C3">
              <w:rPr>
                <w:sz w:val="22"/>
                <w:szCs w:val="22"/>
              </w:rPr>
              <w:t>Time to Recharge</w:t>
            </w:r>
          </w:p>
          <w:p w14:paraId="334D225F"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312C6D0E" w14:textId="77777777" w:rsidR="00E97326" w:rsidRPr="003B02C3" w:rsidRDefault="00E97326" w:rsidP="007D7098">
            <w:pPr>
              <w:pStyle w:val="TableText"/>
              <w:rPr>
                <w:sz w:val="22"/>
                <w:szCs w:val="22"/>
              </w:rPr>
            </w:pPr>
            <w:r w:rsidRPr="003B02C3">
              <w:rPr>
                <w:sz w:val="22"/>
                <w:szCs w:val="22"/>
              </w:rPr>
              <w:t xml:space="preserve">Making a Difference </w:t>
            </w:r>
          </w:p>
          <w:p w14:paraId="10608410"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44E1F470"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Albuquerque</w:t>
      </w:r>
    </w:p>
    <w:p w14:paraId="2B6B39F1" w14:textId="77777777" w:rsidR="00E97326" w:rsidRPr="00CB6ACE" w:rsidRDefault="00E97326" w:rsidP="003B02C3">
      <w:r w:rsidRPr="00CB6ACE">
        <w:t xml:space="preserve">Enjoy the unique culture, natural beauty, and community spirit of </w:t>
      </w:r>
      <w:r w:rsidRPr="00285267">
        <w:rPr>
          <w:b/>
          <w:bCs/>
          <w:noProof/>
        </w:rPr>
        <w:t>Albuquerque</w:t>
      </w:r>
      <w:r w:rsidRPr="00CB6ACE">
        <w:t>. Live and work where you love!</w:t>
      </w:r>
    </w:p>
    <w:p w14:paraId="4B9A9071"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03A41A3E" w14:textId="77777777" w:rsidR="00E97326" w:rsidRPr="00776419" w:rsidRDefault="00E97326" w:rsidP="00776419">
      <w:r w:rsidRPr="00F41320">
        <w:t>For assistance, please scan QR code and locate FAQ under Job Seekers or the following link:</w:t>
      </w:r>
      <w:r>
        <w:t xml:space="preserve"> </w:t>
      </w:r>
      <w:hyperlink r:id="rId13" w:history="1">
        <w:r w:rsidRPr="00776419">
          <w:rPr>
            <w:rStyle w:val="Hyperlink"/>
            <w:b/>
            <w:bCs/>
            <w:color w:val="0B5D5E" w:themeColor="accent1"/>
          </w:rPr>
          <w:t>https://www.spo.state.nm.us/work-for-new-mexico/faq/</w:t>
        </w:r>
      </w:hyperlink>
    </w:p>
    <w:p w14:paraId="498F722C" w14:textId="77777777" w:rsidR="00E97326" w:rsidRPr="00CB6ACE" w:rsidRDefault="00E97326" w:rsidP="007D7098">
      <w:pPr>
        <w:pStyle w:val="Heading3"/>
        <w:rPr>
          <w:rFonts w:eastAsia="Open Sans"/>
        </w:rPr>
      </w:pPr>
      <w:r w:rsidRPr="00CB6ACE">
        <w:rPr>
          <w:rFonts w:eastAsia="Open Sans"/>
        </w:rPr>
        <w:t>Featured Job Openings:</w:t>
      </w:r>
    </w:p>
    <w:p w14:paraId="1F1BDDEC" w14:textId="77777777" w:rsidR="00E97326" w:rsidRDefault="00E97326" w:rsidP="00D37C49">
      <w:pPr>
        <w:rPr>
          <w:noProof/>
        </w:rPr>
      </w:pPr>
      <w:r>
        <w:rPr>
          <w:noProof/>
        </w:rPr>
        <w:t>Patient Care Education Assistant (DOH/SATC #26894+) (Expiration Date: 10/16/2026) (Job Id: 167537)</w:t>
      </w:r>
    </w:p>
    <w:p w14:paraId="0B1D7BB5" w14:textId="77777777" w:rsidR="00E97326" w:rsidRDefault="00E97326" w:rsidP="00D37C49">
      <w:pPr>
        <w:rPr>
          <w:noProof/>
        </w:rPr>
      </w:pPr>
      <w:r>
        <w:rPr>
          <w:noProof/>
        </w:rPr>
        <w:lastRenderedPageBreak/>
        <w:t>Microbiologist (DOH/SLD#00010979) (Expiration Date: 10/04/2026) (Job Id: 167807)</w:t>
      </w:r>
    </w:p>
    <w:p w14:paraId="051F817C" w14:textId="77777777" w:rsidR="00E97326" w:rsidRDefault="00E97326" w:rsidP="00D37C49">
      <w:pPr>
        <w:rPr>
          <w:noProof/>
        </w:rPr>
      </w:pPr>
      <w:r>
        <w:rPr>
          <w:noProof/>
        </w:rPr>
        <w:t>Senior Administrative Assistant (CYFD/JJS/YDDC #31642) (Expiration Date: 10/16/2026) (Job Id: 167491)</w:t>
      </w:r>
    </w:p>
    <w:p w14:paraId="24B72467" w14:textId="77777777" w:rsidR="00E97326" w:rsidRDefault="00E97326" w:rsidP="00D37C49">
      <w:pPr>
        <w:rPr>
          <w:noProof/>
        </w:rPr>
      </w:pPr>
      <w:r>
        <w:rPr>
          <w:noProof/>
        </w:rPr>
        <w:t>Statewide Central Intake &amp; Receiving Center Administrator (CYFD/PSD #8612) (Expiration Date: 10/10/2026) (Job Id: 167058)</w:t>
      </w:r>
    </w:p>
    <w:p w14:paraId="20FC394B" w14:textId="77777777" w:rsidR="00E97326" w:rsidRDefault="00E97326" w:rsidP="00D37C49">
      <w:pPr>
        <w:rPr>
          <w:noProof/>
        </w:rPr>
      </w:pPr>
      <w:r>
        <w:rPr>
          <w:noProof/>
        </w:rPr>
        <w:t>Senior Engineering Technician (DOT/D3 #19862) (Expiration Date: 09/30/2026) (Job Id: 167225)</w:t>
      </w:r>
    </w:p>
    <w:p w14:paraId="072EBCBB" w14:textId="77777777" w:rsidR="00E97326" w:rsidRDefault="00E97326" w:rsidP="00D37C49">
      <w:pPr>
        <w:rPr>
          <w:noProof/>
        </w:rPr>
      </w:pPr>
      <w:r>
        <w:rPr>
          <w:noProof/>
        </w:rPr>
        <w:t>Senior Engineering Technician (DOT/D3 #21001) (Expiration Date: 09/30/2026) (Job Id: 167532)</w:t>
      </w:r>
    </w:p>
    <w:p w14:paraId="270AF42D" w14:textId="77777777" w:rsidR="00E97326" w:rsidRDefault="00E97326" w:rsidP="00D37C49">
      <w:pPr>
        <w:rPr>
          <w:noProof/>
        </w:rPr>
      </w:pPr>
      <w:r>
        <w:rPr>
          <w:noProof/>
        </w:rPr>
        <w:t>Secretary (CYFD/PSD #8682) (Expiration Date: 10/25/2026) (Job Id: 167818)</w:t>
      </w:r>
    </w:p>
    <w:p w14:paraId="6A463C8F" w14:textId="77777777" w:rsidR="00E97326" w:rsidRDefault="00E97326" w:rsidP="00D37C49">
      <w:pPr>
        <w:rPr>
          <w:noProof/>
        </w:rPr>
      </w:pPr>
      <w:r>
        <w:rPr>
          <w:noProof/>
        </w:rPr>
        <w:t>Office Support Clerk (NMCD #16745) (Expiration Date: 09/28/2026) (Job Id: 167396)</w:t>
      </w:r>
    </w:p>
    <w:p w14:paraId="238E2E77" w14:textId="77777777" w:rsidR="00E97326" w:rsidRDefault="00E97326" w:rsidP="00D37C49">
      <w:pPr>
        <w:rPr>
          <w:noProof/>
        </w:rPr>
      </w:pPr>
      <w:r>
        <w:rPr>
          <w:noProof/>
        </w:rPr>
        <w:t>Healthcare Surveyor / Intake Specialist (HCA/DHI #26560) (Expiration Date: 10/05/2026) (Job Id: 167888)</w:t>
      </w:r>
    </w:p>
    <w:p w14:paraId="20995004" w14:textId="77777777" w:rsidR="00E97326" w:rsidRDefault="00E97326" w:rsidP="00D37C49">
      <w:pPr>
        <w:rPr>
          <w:noProof/>
        </w:rPr>
      </w:pPr>
      <w:r>
        <w:rPr>
          <w:noProof/>
        </w:rPr>
        <w:t>Healthcare Surveyor - Home and Community-Based Services Waiver Programs (HCA/DHI #46675+) (Expiration Date: 10/01/2026) (Job Id: 167585)</w:t>
      </w:r>
    </w:p>
    <w:p w14:paraId="349F798D" w14:textId="77777777" w:rsidR="00E97326" w:rsidRDefault="00E97326" w:rsidP="00D37C49">
      <w:pPr>
        <w:rPr>
          <w:noProof/>
        </w:rPr>
      </w:pPr>
      <w:r>
        <w:rPr>
          <w:noProof/>
        </w:rPr>
        <w:t>Associate Chemist (DOH/SLD#00070943) (Expiration Date: 10/10/2026) (Job Id: 167675)</w:t>
      </w:r>
    </w:p>
    <w:p w14:paraId="6506F6BA" w14:textId="77777777" w:rsidR="00E97326" w:rsidRDefault="00E97326" w:rsidP="00D37C49">
      <w:pPr>
        <w:rPr>
          <w:noProof/>
        </w:rPr>
      </w:pPr>
      <w:r>
        <w:rPr>
          <w:noProof/>
        </w:rPr>
        <w:t>Public Health Specialty Clerk (DOH/PHD#11412) (Expiration Date: 10/13/2026) (Job Id: 167712)</w:t>
      </w:r>
    </w:p>
    <w:p w14:paraId="57343BF9" w14:textId="77777777" w:rsidR="00E97326" w:rsidRDefault="00E97326" w:rsidP="00D37C49">
      <w:pPr>
        <w:rPr>
          <w:noProof/>
        </w:rPr>
      </w:pPr>
      <w:r>
        <w:rPr>
          <w:noProof/>
        </w:rPr>
        <w:t>Administrative Contract Specialist (EMNRD #5293) (Expiration Date: 10/10/2026) (Job Id: 167928)</w:t>
      </w:r>
    </w:p>
    <w:p w14:paraId="09EDA9B5" w14:textId="77777777" w:rsidR="00E97326" w:rsidRDefault="00E97326" w:rsidP="00D37C49">
      <w:pPr>
        <w:rPr>
          <w:noProof/>
        </w:rPr>
      </w:pPr>
      <w:r>
        <w:rPr>
          <w:noProof/>
        </w:rPr>
        <w:t>Investments Undergraduate Intern (ERB#10117970) (Expiration Date: 10/05/2026) (Job Id: 167180)</w:t>
      </w:r>
    </w:p>
    <w:p w14:paraId="7D944DF5" w14:textId="77777777" w:rsidR="00E97326" w:rsidRDefault="00E97326" w:rsidP="00D37C49">
      <w:pPr>
        <w:rPr>
          <w:noProof/>
        </w:rPr>
      </w:pPr>
      <w:r>
        <w:rPr>
          <w:noProof/>
        </w:rPr>
        <w:t>CPS Licensing &amp; Support Specialist (CYFD/PSD #8649+) (Expiration Date: 10/16/2026) (Job Id: 167489)</w:t>
      </w:r>
    </w:p>
    <w:p w14:paraId="3D7F9B9A" w14:textId="77777777" w:rsidR="00E97326" w:rsidRDefault="00E97326" w:rsidP="00D37C49">
      <w:pPr>
        <w:rPr>
          <w:noProof/>
        </w:rPr>
      </w:pPr>
      <w:r>
        <w:rPr>
          <w:noProof/>
        </w:rPr>
        <w:t>Associate Tax Auditor (TRD#10100731) (Expiration Date: 10/01/2026) (Job Id: 167565)</w:t>
      </w:r>
    </w:p>
    <w:p w14:paraId="6381367D" w14:textId="77777777" w:rsidR="00E97326" w:rsidRDefault="00E97326" w:rsidP="00D37C49">
      <w:pPr>
        <w:rPr>
          <w:noProof/>
        </w:rPr>
      </w:pPr>
      <w:r>
        <w:rPr>
          <w:noProof/>
        </w:rPr>
        <w:t>Statewide Central Intake Worker (CYFD/PSD 10118873+) (Expiration Date: 10/11/2026) (Job Id: 167353)</w:t>
      </w:r>
    </w:p>
    <w:p w14:paraId="6F14478D" w14:textId="77777777" w:rsidR="00E97326" w:rsidRDefault="00E97326" w:rsidP="00D37C49">
      <w:pPr>
        <w:rPr>
          <w:noProof/>
        </w:rPr>
      </w:pPr>
      <w:r>
        <w:rPr>
          <w:noProof/>
        </w:rPr>
        <w:t>CPS Permanency Coordinator (CYFD/PSD #8650+) (Expiration Date: 10/12/2026) (Job Id: 167418)</w:t>
      </w:r>
    </w:p>
    <w:p w14:paraId="7809ECDF" w14:textId="77777777" w:rsidR="00E97326" w:rsidRDefault="00E97326" w:rsidP="00D37C49">
      <w:pPr>
        <w:rPr>
          <w:noProof/>
        </w:rPr>
      </w:pPr>
      <w:r>
        <w:rPr>
          <w:noProof/>
        </w:rPr>
        <w:t>CPS Permanency Coordinator (CYFD/PSD #10119036+) (Expiration Date: 10/18/2026) (Job Id: 167564)</w:t>
      </w:r>
    </w:p>
    <w:p w14:paraId="2FD12292" w14:textId="77777777" w:rsidR="00E97326" w:rsidRDefault="00E97326" w:rsidP="00D37C49">
      <w:pPr>
        <w:rPr>
          <w:noProof/>
        </w:rPr>
      </w:pPr>
      <w:r>
        <w:rPr>
          <w:noProof/>
        </w:rPr>
        <w:t>Business Operations Analyst (GSD #3199) (Expiration Date: 10/03/2026) (Job Id: 167788)</w:t>
      </w:r>
    </w:p>
    <w:p w14:paraId="052802C0" w14:textId="77777777" w:rsidR="00E97326" w:rsidRDefault="00E97326" w:rsidP="00D37C49">
      <w:pPr>
        <w:rPr>
          <w:noProof/>
        </w:rPr>
      </w:pPr>
      <w:r>
        <w:rPr>
          <w:noProof/>
        </w:rPr>
        <w:t>Business Operations Analyst (EDD#10118092) (Expiration Date: 09/30/2026) (Job Id: 167534)</w:t>
      </w:r>
    </w:p>
    <w:p w14:paraId="6AFE2CB4" w14:textId="77777777" w:rsidR="00E97326" w:rsidRDefault="00E97326" w:rsidP="00D37C49">
      <w:pPr>
        <w:rPr>
          <w:noProof/>
        </w:rPr>
      </w:pPr>
      <w:r>
        <w:rPr>
          <w:noProof/>
        </w:rPr>
        <w:t>Office Support Clerk (NMCD #16728) (Expiration Date: 10/12/2026) (Job Id: 167878)</w:t>
      </w:r>
    </w:p>
    <w:p w14:paraId="3405F4FF" w14:textId="77777777" w:rsidR="00E97326" w:rsidRDefault="00E97326" w:rsidP="00D37C49">
      <w:pPr>
        <w:rPr>
          <w:noProof/>
        </w:rPr>
      </w:pPr>
      <w:r>
        <w:rPr>
          <w:noProof/>
        </w:rPr>
        <w:t>Sr Rehabilitation Counselor (CFB #23438) (Expiration Date: 10/01/2026) (Job Id: 167600)</w:t>
      </w:r>
    </w:p>
    <w:p w14:paraId="63949B00" w14:textId="77777777" w:rsidR="00E97326" w:rsidRDefault="00E97326" w:rsidP="00D37C49">
      <w:pPr>
        <w:rPr>
          <w:noProof/>
        </w:rPr>
      </w:pPr>
      <w:r>
        <w:rPr>
          <w:noProof/>
        </w:rPr>
        <w:t>Receiving Center Engagement Worker (CYFD/PSD #43909) (Expiration Date: 10/15/2026) (Job Id: 167461)</w:t>
      </w:r>
    </w:p>
    <w:p w14:paraId="570B29F6" w14:textId="77777777" w:rsidR="00E97326" w:rsidRDefault="00E97326" w:rsidP="00D37C49">
      <w:pPr>
        <w:rPr>
          <w:noProof/>
        </w:rPr>
      </w:pPr>
      <w:r>
        <w:rPr>
          <w:noProof/>
        </w:rPr>
        <w:t>Child Support Specialist (HCA/CSSD #7775) (Expiration Date: 10/09/2026) (Job Id: 167853)</w:t>
      </w:r>
    </w:p>
    <w:p w14:paraId="6255AFD6" w14:textId="77777777" w:rsidR="00E97326" w:rsidRDefault="00E97326" w:rsidP="00D37C49">
      <w:pPr>
        <w:rPr>
          <w:noProof/>
        </w:rPr>
      </w:pPr>
      <w:r>
        <w:rPr>
          <w:noProof/>
        </w:rPr>
        <w:lastRenderedPageBreak/>
        <w:t>Public Safety Investigator (DPS #34886) (Expiration Date: 10/02/2026) (Job Id: 167726)</w:t>
      </w:r>
    </w:p>
    <w:p w14:paraId="0C478D0C" w14:textId="77777777" w:rsidR="00E97326" w:rsidRDefault="00E97326" w:rsidP="00D37C49">
      <w:pPr>
        <w:rPr>
          <w:noProof/>
        </w:rPr>
      </w:pPr>
      <w:r>
        <w:rPr>
          <w:noProof/>
        </w:rPr>
        <w:t>Lead Court Clerk (WCA22026) (Expiration Date: 09/29/2026) (Job Id: 167496)</w:t>
      </w:r>
    </w:p>
    <w:p w14:paraId="2FFAB2D8" w14:textId="77777777" w:rsidR="00E97326" w:rsidRDefault="00E97326" w:rsidP="00D37C49">
      <w:pPr>
        <w:rPr>
          <w:noProof/>
        </w:rPr>
      </w:pPr>
      <w:r>
        <w:rPr>
          <w:noProof/>
        </w:rPr>
        <w:t>Direct Payments Manager (HCA/MAD #10118674) (Expiration Date: 10/07/2026) (Job Id: 167774)</w:t>
      </w:r>
    </w:p>
    <w:p w14:paraId="3FABC5C3" w14:textId="77777777" w:rsidR="00E97326" w:rsidRDefault="00E97326" w:rsidP="00D37C49">
      <w:pPr>
        <w:rPr>
          <w:noProof/>
        </w:rPr>
      </w:pPr>
      <w:r>
        <w:rPr>
          <w:noProof/>
        </w:rPr>
        <w:t>Direct Payments Coordinator (HCA/MAD #10118673) (Expiration Date: 10/07/2026) (Job Id: 167714)</w:t>
      </w:r>
    </w:p>
    <w:p w14:paraId="3BCE93A5" w14:textId="77777777" w:rsidR="00E97326" w:rsidRDefault="00E97326" w:rsidP="00D37C49">
      <w:pPr>
        <w:rPr>
          <w:noProof/>
        </w:rPr>
      </w:pPr>
      <w:r>
        <w:rPr>
          <w:noProof/>
        </w:rPr>
        <w:t>Custodian (DOH/SATC #12834) (Expiration Date: 10/18/2026) (Job Id: 167673)</w:t>
      </w:r>
    </w:p>
    <w:p w14:paraId="7F02F78E" w14:textId="77777777" w:rsidR="00E97326" w:rsidRDefault="00E97326" w:rsidP="00D37C49">
      <w:pPr>
        <w:rPr>
          <w:noProof/>
        </w:rPr>
      </w:pPr>
      <w:r>
        <w:rPr>
          <w:noProof/>
        </w:rPr>
        <w:t>Associate Information Technology Systems Administrator (DWS #10114092) (Expiration Date: 09/30/2026) (Job Id: 167531)</w:t>
      </w:r>
    </w:p>
    <w:p w14:paraId="2FE001E4" w14:textId="77777777" w:rsidR="00E97326" w:rsidRDefault="00E97326" w:rsidP="00D37C49">
      <w:pPr>
        <w:rPr>
          <w:noProof/>
        </w:rPr>
      </w:pPr>
      <w:r>
        <w:rPr>
          <w:noProof/>
        </w:rPr>
        <w:t>Information Technology Support Technician (DWS #10112519) (Expiration Date: 10/06/2026) (Job Id: 167709)</w:t>
      </w:r>
    </w:p>
    <w:p w14:paraId="3FB552AF" w14:textId="77777777" w:rsidR="00E97326" w:rsidRDefault="00E97326" w:rsidP="00D37C49">
      <w:pPr>
        <w:rPr>
          <w:noProof/>
        </w:rPr>
      </w:pPr>
      <w:r>
        <w:rPr>
          <w:noProof/>
        </w:rPr>
        <w:t>IT Support Technician (CYFD/ITD 32843) (Expiration Date: 10/25/2026) (Job Id: 167841)</w:t>
      </w:r>
    </w:p>
    <w:p w14:paraId="2A31C8A9" w14:textId="77777777" w:rsidR="00E97326" w:rsidRDefault="00E97326" w:rsidP="00D37C49">
      <w:pPr>
        <w:rPr>
          <w:noProof/>
        </w:rPr>
      </w:pPr>
      <w:r>
        <w:rPr>
          <w:noProof/>
        </w:rPr>
        <w:t>Permanency Case Aide (CYFD/PSD #10118017+) (Expiration Date: 10/01/2026) (Job Id: 167079)</w:t>
      </w:r>
    </w:p>
    <w:p w14:paraId="52EBC101" w14:textId="77777777" w:rsidR="00E97326" w:rsidRDefault="00E97326" w:rsidP="00D37C49">
      <w:pPr>
        <w:rPr>
          <w:noProof/>
        </w:rPr>
      </w:pPr>
      <w:r>
        <w:rPr>
          <w:noProof/>
        </w:rPr>
        <w:t>Mental Health Tech PRN (DOH/SATC #56672+) (Expiration Date: 09/28/2026) (Job Id: 167002)</w:t>
      </w:r>
    </w:p>
    <w:p w14:paraId="39581363" w14:textId="77777777" w:rsidR="00E97326" w:rsidRDefault="00E97326" w:rsidP="00D37C49">
      <w:pPr>
        <w:rPr>
          <w:noProof/>
        </w:rPr>
      </w:pPr>
      <w:r>
        <w:rPr>
          <w:noProof/>
        </w:rPr>
        <w:t>Mental Health Tech (DOH/SATC #26890+) (Expiration Date: 09/28/2026) (Job Id: 166952)</w:t>
      </w:r>
    </w:p>
    <w:p w14:paraId="02EC9682" w14:textId="77777777" w:rsidR="00E97326" w:rsidRDefault="00E97326" w:rsidP="00D37C49">
      <w:pPr>
        <w:rPr>
          <w:noProof/>
        </w:rPr>
      </w:pPr>
      <w:r>
        <w:rPr>
          <w:noProof/>
        </w:rPr>
        <w:t>Safety &amp; Health Consultant (DOT/D3 #19829) (Expiration Date: 10/07/2026) (Job Id: 167745)</w:t>
      </w:r>
    </w:p>
    <w:p w14:paraId="4956AF06" w14:textId="77777777" w:rsidR="00E97326" w:rsidRDefault="00E97326" w:rsidP="00D37C49">
      <w:pPr>
        <w:rPr>
          <w:noProof/>
        </w:rPr>
      </w:pPr>
      <w:r>
        <w:rPr>
          <w:noProof/>
        </w:rPr>
        <w:t>Children's Court Paralegal (CYFD/PSD Legal #25778) (Expiration Date: 10/13/2026) (Job Id: 167447)</w:t>
      </w:r>
    </w:p>
    <w:p w14:paraId="1D85630F" w14:textId="77777777" w:rsidR="00E97326" w:rsidRDefault="00E97326" w:rsidP="00D37C49">
      <w:pPr>
        <w:rPr>
          <w:noProof/>
        </w:rPr>
      </w:pPr>
      <w:r>
        <w:rPr>
          <w:noProof/>
        </w:rPr>
        <w:t>Classification Officer (CYFD/JJS/YDDC #25967) (Expiration Date: 10/16/2026) (Job Id: 167482)</w:t>
      </w:r>
    </w:p>
    <w:p w14:paraId="2135F3D1" w14:textId="77777777" w:rsidR="00E97326" w:rsidRDefault="00E97326" w:rsidP="00D37C49">
      <w:pPr>
        <w:rPr>
          <w:noProof/>
        </w:rPr>
      </w:pPr>
      <w:r>
        <w:rPr>
          <w:noProof/>
        </w:rPr>
        <w:t>Juvenile Correction Officer I (CYFD/JJS/ABRC #10104733) (Expiration Date: 10/02/2026) (Job Id: 167076)</w:t>
      </w:r>
    </w:p>
    <w:p w14:paraId="2DD769B3" w14:textId="77777777" w:rsidR="00E97326" w:rsidRDefault="00E97326" w:rsidP="00D37C49">
      <w:pPr>
        <w:rPr>
          <w:noProof/>
        </w:rPr>
      </w:pPr>
      <w:r>
        <w:rPr>
          <w:noProof/>
        </w:rPr>
        <w:t>Juvenile Correction Officer I (CYFD/JJS/YDDC #61402+) (Expiration Date: 10/24/2026) (Job Id: 167808)</w:t>
      </w:r>
    </w:p>
    <w:p w14:paraId="3BFECA86" w14:textId="77777777" w:rsidR="00E97326" w:rsidRDefault="00E97326" w:rsidP="00D37C49">
      <w:pPr>
        <w:rPr>
          <w:noProof/>
        </w:rPr>
      </w:pPr>
      <w:r>
        <w:rPr>
          <w:noProof/>
        </w:rPr>
        <w:t>Senior Juvenile Probation Parole Officer (CYFD/JJS #25802) (Expiration Date: 10/02/2026) (Job Id: 167057)</w:t>
      </w:r>
    </w:p>
    <w:p w14:paraId="38AC4FFF" w14:textId="77777777" w:rsidR="00E97326" w:rsidRDefault="00E97326" w:rsidP="00D37C49">
      <w:pPr>
        <w:rPr>
          <w:noProof/>
        </w:rPr>
      </w:pPr>
      <w:r>
        <w:rPr>
          <w:noProof/>
        </w:rPr>
        <w:t>Receiving Center Client Service Agent (CYFD/PSD #8445+) (Expiration Date: 10/05/2026) (Job Id: 167238)</w:t>
      </w:r>
    </w:p>
    <w:p w14:paraId="4585B0E5" w14:textId="77777777" w:rsidR="00E97326" w:rsidRDefault="00E97326" w:rsidP="00D37C49">
      <w:pPr>
        <w:rPr>
          <w:noProof/>
        </w:rPr>
      </w:pPr>
      <w:r>
        <w:rPr>
          <w:noProof/>
        </w:rPr>
        <w:t>Probation &amp; Parole Officer (NMCD #27022) (Expiration Date: 10/12/2026) (Job Id: 167913)</w:t>
      </w:r>
    </w:p>
    <w:p w14:paraId="34E01111" w14:textId="77777777" w:rsidR="00E97326" w:rsidRDefault="00E97326" w:rsidP="00D37C49">
      <w:pPr>
        <w:rPr>
          <w:noProof/>
        </w:rPr>
      </w:pPr>
      <w:r>
        <w:rPr>
          <w:noProof/>
        </w:rPr>
        <w:t>Social Services Quality Assurance Analyst (HCA/CSSD #73775) (Expiration Date: 10/07/2026) (Job Id: 167775)</w:t>
      </w:r>
    </w:p>
    <w:p w14:paraId="12FB84C8" w14:textId="77777777" w:rsidR="00E97326" w:rsidRDefault="00E97326" w:rsidP="00D37C49">
      <w:pPr>
        <w:rPr>
          <w:noProof/>
        </w:rPr>
      </w:pPr>
      <w:r>
        <w:rPr>
          <w:noProof/>
        </w:rPr>
        <w:t>Child Care Assistance Specialist (ECECD #10102576) (Expiration Date: 10/02/2026) (Job Id: 167477)</w:t>
      </w:r>
    </w:p>
    <w:p w14:paraId="5621AAB2" w14:textId="77777777" w:rsidR="00E97326" w:rsidRDefault="00E97326" w:rsidP="00D37C49">
      <w:pPr>
        <w:rPr>
          <w:noProof/>
        </w:rPr>
      </w:pPr>
      <w:r>
        <w:rPr>
          <w:noProof/>
        </w:rPr>
        <w:t>Business Operations Analyst (HCA/DDSD#12836) (Expiration Date: 10/05/2026) (Job Id: 167846)</w:t>
      </w:r>
    </w:p>
    <w:p w14:paraId="649E57C9" w14:textId="77777777" w:rsidR="00E97326" w:rsidRDefault="00E97326" w:rsidP="00D37C49">
      <w:pPr>
        <w:rPr>
          <w:noProof/>
        </w:rPr>
      </w:pPr>
      <w:r>
        <w:rPr>
          <w:noProof/>
        </w:rPr>
        <w:t>Rural Health Transformation (RHT) Administrative Assistant (HCA/OOS #10118933) (Expiration Date: 10/01/2026) (Job Id: 167426)</w:t>
      </w:r>
    </w:p>
    <w:p w14:paraId="299AB428" w14:textId="77777777" w:rsidR="00E97326" w:rsidRDefault="00E97326" w:rsidP="00D37C49">
      <w:pPr>
        <w:rPr>
          <w:noProof/>
        </w:rPr>
      </w:pPr>
      <w:r>
        <w:rPr>
          <w:noProof/>
        </w:rPr>
        <w:t>Legal Administrative Supervisor (CYFD/PSD #7070) (Expiration Date: 10/24/2026) (Job Id: 167771)</w:t>
      </w:r>
    </w:p>
    <w:p w14:paraId="2EFE18DB" w14:textId="77777777" w:rsidR="00E97326" w:rsidRDefault="00E97326" w:rsidP="00D37C49">
      <w:pPr>
        <w:rPr>
          <w:noProof/>
        </w:rPr>
      </w:pPr>
      <w:r>
        <w:rPr>
          <w:noProof/>
        </w:rPr>
        <w:lastRenderedPageBreak/>
        <w:t>Multi-Level Response FSA (CYFD/FSD #8936) (Expiration Date: 09/28/2026) (Job Id: 166989)</w:t>
      </w:r>
    </w:p>
    <w:p w14:paraId="650C577B" w14:textId="77777777" w:rsidR="00E97326" w:rsidRDefault="00E97326" w:rsidP="00D37C49">
      <w:pPr>
        <w:rPr>
          <w:noProof/>
        </w:rPr>
      </w:pPr>
      <w:r>
        <w:rPr>
          <w:noProof/>
        </w:rPr>
        <w:t>Electrical Inspector (RLD #3994) (Expiration Date: 09/28/2026) (Job Id: 166958)</w:t>
      </w:r>
    </w:p>
    <w:p w14:paraId="2585064B" w14:textId="77777777" w:rsidR="00E97326" w:rsidRDefault="00E97326" w:rsidP="00D37C49">
      <w:pPr>
        <w:rPr>
          <w:noProof/>
        </w:rPr>
      </w:pPr>
      <w:r>
        <w:rPr>
          <w:noProof/>
        </w:rPr>
        <w:t>Associate Insurance Adjuster (GSD #2962) (Expiration Date: 10/02/2026) (Job Id: 167561)</w:t>
      </w:r>
    </w:p>
    <w:p w14:paraId="7B4F2157" w14:textId="77777777" w:rsidR="00E97326" w:rsidRDefault="00E97326" w:rsidP="00D37C49">
      <w:pPr>
        <w:rPr>
          <w:noProof/>
        </w:rPr>
      </w:pPr>
      <w:r>
        <w:rPr>
          <w:noProof/>
        </w:rPr>
        <w:t>Special Project Coordinator (CYFD/PSD #8320) (Expiration Date: 10/09/2026) (Job Id: 167066)</w:t>
      </w:r>
    </w:p>
    <w:p w14:paraId="25BF0C5B" w14:textId="77777777" w:rsidR="00E97326" w:rsidRDefault="00E97326" w:rsidP="00D37C49">
      <w:pPr>
        <w:rPr>
          <w:noProof/>
        </w:rPr>
      </w:pPr>
      <w:r>
        <w:rPr>
          <w:noProof/>
        </w:rPr>
        <w:t>Senior Social Services Coordinator (HCA/DDSD #15154) (Expiration Date: 09/28/2026) (Job Id: 167656)</w:t>
      </w:r>
    </w:p>
    <w:p w14:paraId="2D49BB61" w14:textId="77777777" w:rsidR="00E97326" w:rsidRDefault="00E97326" w:rsidP="00D37C49">
      <w:pPr>
        <w:rPr>
          <w:noProof/>
        </w:rPr>
      </w:pPr>
      <w:r>
        <w:rPr>
          <w:noProof/>
        </w:rPr>
        <w:t>Senior Social Services Coordinator (HCA/DDSD #70393) (Expiration Date: 10/05/2026) (Job Id: 167860)</w:t>
      </w:r>
    </w:p>
    <w:p w14:paraId="00A6342F" w14:textId="77777777" w:rsidR="00E97326" w:rsidRDefault="00E97326" w:rsidP="00D37C49">
      <w:pPr>
        <w:rPr>
          <w:noProof/>
        </w:rPr>
      </w:pPr>
      <w:r>
        <w:rPr>
          <w:noProof/>
        </w:rPr>
        <w:t>Foster Care Plus Supervisor (CYFD/PSD #32252) (Expiration Date: 10/04/2026) (Job Id: 167231)</w:t>
      </w:r>
    </w:p>
    <w:p w14:paraId="032CAE8B" w14:textId="77777777" w:rsidR="00E97326" w:rsidRDefault="00E97326" w:rsidP="00D37C49">
      <w:pPr>
        <w:rPr>
          <w:noProof/>
        </w:rPr>
      </w:pPr>
      <w:r>
        <w:rPr>
          <w:noProof/>
        </w:rPr>
        <w:t>Workforce Development Specialist II (DWS #9717) (Expiration Date: 10/07/2026) (Job Id: 167773)</w:t>
      </w:r>
    </w:p>
    <w:p w14:paraId="6430B834" w14:textId="77777777" w:rsidR="00E97326" w:rsidRDefault="00E97326" w:rsidP="00D37C49">
      <w:pPr>
        <w:rPr>
          <w:noProof/>
        </w:rPr>
      </w:pPr>
      <w:r>
        <w:rPr>
          <w:noProof/>
        </w:rPr>
        <w:t>Electrical Inspector (RLD #4002) (Expiration Date: 09/28/2026) (Job Id: 166960)</w:t>
      </w:r>
    </w:p>
    <w:p w14:paraId="3C178096" w14:textId="77777777" w:rsidR="00E97326" w:rsidRDefault="00E97326" w:rsidP="00D37C49">
      <w:pPr>
        <w:rPr>
          <w:noProof/>
        </w:rPr>
      </w:pPr>
      <w:r>
        <w:rPr>
          <w:noProof/>
        </w:rPr>
        <w:t>TANF Career Operator (DWS #10114134) (Expiration Date: 10/08/2026) (Job Id: 167802)</w:t>
      </w:r>
    </w:p>
    <w:p w14:paraId="6CACD5FA" w14:textId="77777777" w:rsidR="00E97326" w:rsidRDefault="00E97326" w:rsidP="00D37C49">
      <w:pPr>
        <w:rPr>
          <w:noProof/>
        </w:rPr>
      </w:pPr>
      <w:r>
        <w:rPr>
          <w:noProof/>
        </w:rPr>
        <w:t>Elevator Inspector (RLD #10117982) (Expiration Date: 10/23/2026) (Job Id: 167731)</w:t>
      </w:r>
    </w:p>
    <w:p w14:paraId="3D99CFB5" w14:textId="77777777" w:rsidR="00E97326" w:rsidRDefault="00E97326" w:rsidP="00D37C49">
      <w:pPr>
        <w:rPr>
          <w:noProof/>
        </w:rPr>
      </w:pPr>
      <w:r>
        <w:rPr>
          <w:noProof/>
        </w:rPr>
        <w:t>General Construction Inspector (RLD #10100637) (Expiration Date: 10/16/2026) (Job Id: 167519)</w:t>
      </w:r>
    </w:p>
    <w:p w14:paraId="50C21E35" w14:textId="77777777" w:rsidR="00E97326" w:rsidRDefault="00E97326" w:rsidP="00D37C49">
      <w:pPr>
        <w:rPr>
          <w:noProof/>
        </w:rPr>
      </w:pPr>
      <w:r>
        <w:rPr>
          <w:noProof/>
        </w:rPr>
        <w:t>Multi-Level Response Supervisor (CYFD/FSD #8699) (Expiration Date: 10/02/2026) (Job Id: 167113)</w:t>
      </w:r>
    </w:p>
    <w:p w14:paraId="420DADB9" w14:textId="77777777" w:rsidR="00E97326" w:rsidRDefault="00E97326" w:rsidP="00D37C49">
      <w:pPr>
        <w:rPr>
          <w:noProof/>
        </w:rPr>
      </w:pPr>
      <w:r>
        <w:rPr>
          <w:noProof/>
        </w:rPr>
        <w:t>Senior Maintenance Technician (DOH/PHD#11217) (Expiration Date: 10/10/2026) (Job Id: 167917)</w:t>
      </w:r>
    </w:p>
    <w:p w14:paraId="21CE5D36" w14:textId="77777777" w:rsidR="00E97326" w:rsidRDefault="00E97326" w:rsidP="00D37C49">
      <w:pPr>
        <w:rPr>
          <w:noProof/>
        </w:rPr>
      </w:pPr>
      <w:r>
        <w:rPr>
          <w:noProof/>
        </w:rPr>
        <w:t>Highway Maintenance Worker (DOT/D3 #19921) (Expiration Date: 10/06/2026) (Job Id: 167706)</w:t>
      </w:r>
    </w:p>
    <w:p w14:paraId="04DAB3A4" w14:textId="77777777" w:rsidR="00E97326" w:rsidRDefault="00E97326" w:rsidP="00D37C49">
      <w:pPr>
        <w:rPr>
          <w:noProof/>
        </w:rPr>
      </w:pPr>
      <w:r>
        <w:rPr>
          <w:noProof/>
        </w:rPr>
        <w:t>Outreach and Engagement Officer (DWS #10108625) (Expiration Date: 10/09/2026) (Job Id: 167333)</w:t>
      </w:r>
    </w:p>
    <w:p w14:paraId="552A57F2"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Fleet Mechanic (DOT/D3 #19870) (Expiration Date: 10/02/2026) (Job Id: 167661)</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30F4B6D6" w14:textId="77777777" w:rsidTr="00F97CA7">
        <w:trPr>
          <w:trHeight w:val="2070"/>
        </w:trPr>
        <w:tc>
          <w:tcPr>
            <w:tcW w:w="3120" w:type="dxa"/>
            <w:vAlign w:val="center"/>
          </w:tcPr>
          <w:p w14:paraId="547CAFB0"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444750592"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4E6CC56F"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431906404"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3DDF0CA4"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3716FF9E"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63360"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9732743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08591C01" w14:textId="77777777" w:rsidR="00E97326" w:rsidRPr="003B02C3" w:rsidRDefault="00E97326" w:rsidP="003B02C3">
      <w:r w:rsidRPr="00CB6ACE">
        <w:t>We’re hiring for a variety of roles in</w:t>
      </w:r>
      <w:r>
        <w:t xml:space="preserve"> </w:t>
      </w:r>
      <w:r>
        <w:rPr>
          <w:noProof/>
        </w:rPr>
        <w:t>Belen</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5D941067" w14:textId="77777777" w:rsidR="00E97326" w:rsidRPr="00A75333" w:rsidRDefault="00E97326" w:rsidP="00776419">
      <w:pPr>
        <w:pStyle w:val="Heading3"/>
        <w:rPr>
          <w:rFonts w:eastAsia="Open Sans"/>
        </w:rPr>
      </w:pPr>
      <w:r w:rsidRPr="00A75333">
        <w:rPr>
          <w:rFonts w:eastAsia="Open Sans"/>
        </w:rPr>
        <w:t>Make a Difference. Build a Future.</w:t>
      </w:r>
    </w:p>
    <w:p w14:paraId="1446288C"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628E3044"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62336"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1418018388"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C7D69" id="Graphic 36" o:spid="_x0000_s1026" alt="&quot;&quot;" style="position:absolute;margin-left:197.25pt;margin-top:8.3pt;width:110.55pt;height:227.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036975B1"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03DE7D65" w14:textId="77777777" w:rsidR="00E97326" w:rsidRPr="003B02C3" w:rsidRDefault="00E97326" w:rsidP="007D7098">
            <w:pPr>
              <w:pStyle w:val="TableText"/>
              <w:rPr>
                <w:sz w:val="22"/>
                <w:szCs w:val="22"/>
              </w:rPr>
            </w:pPr>
            <w:r w:rsidRPr="003B02C3">
              <w:rPr>
                <w:sz w:val="22"/>
                <w:szCs w:val="22"/>
              </w:rPr>
              <w:t>Purpose-Driven Work</w:t>
            </w:r>
          </w:p>
          <w:p w14:paraId="097D3342"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23241ADC" w14:textId="77777777" w:rsidR="00E97326" w:rsidRPr="003B02C3" w:rsidRDefault="00E97326" w:rsidP="007D7098">
            <w:pPr>
              <w:pStyle w:val="TableText"/>
              <w:rPr>
                <w:sz w:val="22"/>
                <w:szCs w:val="22"/>
              </w:rPr>
            </w:pPr>
            <w:r w:rsidRPr="003B02C3">
              <w:rPr>
                <w:sz w:val="22"/>
                <w:szCs w:val="22"/>
              </w:rPr>
              <w:t>Robust Retirement</w:t>
            </w:r>
          </w:p>
          <w:p w14:paraId="3B272005"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67043F33" w14:textId="77777777" w:rsidR="00E97326" w:rsidRPr="003B02C3" w:rsidRDefault="00E97326" w:rsidP="007D7098">
            <w:pPr>
              <w:pStyle w:val="TableText"/>
              <w:rPr>
                <w:sz w:val="22"/>
                <w:szCs w:val="22"/>
              </w:rPr>
            </w:pPr>
            <w:r w:rsidRPr="003B02C3">
              <w:rPr>
                <w:sz w:val="22"/>
                <w:szCs w:val="22"/>
              </w:rPr>
              <w:t>Room to Grow</w:t>
            </w:r>
          </w:p>
          <w:p w14:paraId="28F96A22"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01CC2E69"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7FD4CAE2" w14:textId="77777777" w:rsidR="00E97326" w:rsidRPr="003B02C3" w:rsidRDefault="00E97326" w:rsidP="007D7098">
            <w:pPr>
              <w:pStyle w:val="TableText"/>
              <w:rPr>
                <w:sz w:val="22"/>
                <w:szCs w:val="22"/>
              </w:rPr>
            </w:pPr>
            <w:r w:rsidRPr="003B02C3">
              <w:rPr>
                <w:sz w:val="22"/>
                <w:szCs w:val="22"/>
              </w:rPr>
              <w:t>Competitive Pay &amp; Benefits</w:t>
            </w:r>
          </w:p>
          <w:p w14:paraId="21783A29"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1C5C0CB1" w14:textId="77777777" w:rsidR="00E97326" w:rsidRPr="003B02C3" w:rsidRDefault="00E97326" w:rsidP="007D7098">
            <w:pPr>
              <w:pStyle w:val="TableText"/>
              <w:rPr>
                <w:sz w:val="22"/>
                <w:szCs w:val="22"/>
              </w:rPr>
            </w:pPr>
            <w:r w:rsidRPr="003B02C3">
              <w:rPr>
                <w:sz w:val="22"/>
                <w:szCs w:val="22"/>
              </w:rPr>
              <w:t>Time to Recharge</w:t>
            </w:r>
          </w:p>
          <w:p w14:paraId="125F94F5"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77E22662" w14:textId="77777777" w:rsidR="00E97326" w:rsidRPr="003B02C3" w:rsidRDefault="00E97326" w:rsidP="007D7098">
            <w:pPr>
              <w:pStyle w:val="TableText"/>
              <w:rPr>
                <w:sz w:val="22"/>
                <w:szCs w:val="22"/>
              </w:rPr>
            </w:pPr>
            <w:r w:rsidRPr="003B02C3">
              <w:rPr>
                <w:sz w:val="22"/>
                <w:szCs w:val="22"/>
              </w:rPr>
              <w:t xml:space="preserve">Making a Difference </w:t>
            </w:r>
          </w:p>
          <w:p w14:paraId="39E78453"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111D25D9"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Belen</w:t>
      </w:r>
    </w:p>
    <w:p w14:paraId="2641B60D" w14:textId="77777777" w:rsidR="00E97326" w:rsidRPr="00CB6ACE" w:rsidRDefault="00E97326" w:rsidP="003B02C3">
      <w:r w:rsidRPr="00CB6ACE">
        <w:t xml:space="preserve">Enjoy the unique culture, natural beauty, and community spirit of </w:t>
      </w:r>
      <w:r w:rsidRPr="00285267">
        <w:rPr>
          <w:b/>
          <w:bCs/>
          <w:noProof/>
        </w:rPr>
        <w:t>Belen</w:t>
      </w:r>
      <w:r w:rsidRPr="00CB6ACE">
        <w:t>. Live and work where you love!</w:t>
      </w:r>
    </w:p>
    <w:p w14:paraId="41F1CE64"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7487989C" w14:textId="77777777" w:rsidR="00E97326" w:rsidRPr="00776419" w:rsidRDefault="00E97326" w:rsidP="00776419">
      <w:r w:rsidRPr="00F41320">
        <w:t>For assistance, please scan QR code and locate FAQ under Job Seekers or the following link:</w:t>
      </w:r>
      <w:r>
        <w:t xml:space="preserve"> </w:t>
      </w:r>
      <w:hyperlink r:id="rId14" w:history="1">
        <w:r w:rsidRPr="00776419">
          <w:rPr>
            <w:rStyle w:val="Hyperlink"/>
            <w:b/>
            <w:bCs/>
            <w:color w:val="0B5D5E" w:themeColor="accent1"/>
          </w:rPr>
          <w:t>https://www.spo.state.nm.us/work-for-new-mexico/faq/</w:t>
        </w:r>
      </w:hyperlink>
    </w:p>
    <w:p w14:paraId="10F6810D" w14:textId="77777777" w:rsidR="00E97326" w:rsidRPr="00CB6ACE" w:rsidRDefault="00E97326" w:rsidP="007D7098">
      <w:pPr>
        <w:pStyle w:val="Heading3"/>
        <w:rPr>
          <w:rFonts w:eastAsia="Open Sans"/>
        </w:rPr>
      </w:pPr>
      <w:r w:rsidRPr="00CB6ACE">
        <w:rPr>
          <w:rFonts w:eastAsia="Open Sans"/>
        </w:rPr>
        <w:t>Featured Job Openings:</w:t>
      </w:r>
    </w:p>
    <w:p w14:paraId="5BC1843F" w14:textId="77777777" w:rsidR="00E97326" w:rsidRDefault="00E97326" w:rsidP="00D37C49">
      <w:pPr>
        <w:rPr>
          <w:noProof/>
        </w:rPr>
      </w:pPr>
      <w:r>
        <w:rPr>
          <w:noProof/>
        </w:rPr>
        <w:t>Licensed Practical Nurse (DOH/LLCP #52192) (Expiration Date: 10/18/2026) (Job Id: 167635)</w:t>
      </w:r>
    </w:p>
    <w:p w14:paraId="29FB4B64"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lastRenderedPageBreak/>
        <w:t>Direct Care II Part- Time (DOH/LLCP #74947+) (Expiration Date: 10/22/2026) (Job Id: 167721)</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011D87EA" w14:textId="77777777" w:rsidTr="00F97CA7">
        <w:trPr>
          <w:trHeight w:val="2070"/>
        </w:trPr>
        <w:tc>
          <w:tcPr>
            <w:tcW w:w="3120" w:type="dxa"/>
            <w:vAlign w:val="center"/>
          </w:tcPr>
          <w:p w14:paraId="28880163"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825687646"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04AA0670"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465369625"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09C5B781"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64F3CA63"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66432"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815453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77A82283" w14:textId="77777777" w:rsidR="00E97326" w:rsidRPr="003B02C3" w:rsidRDefault="00E97326" w:rsidP="003B02C3">
      <w:r w:rsidRPr="00CB6ACE">
        <w:t>We’re hiring for a variety of roles in</w:t>
      </w:r>
      <w:r>
        <w:t xml:space="preserve"> </w:t>
      </w:r>
      <w:r>
        <w:rPr>
          <w:noProof/>
        </w:rPr>
        <w:t>Bernalillo</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0840EC23" w14:textId="77777777" w:rsidR="00E97326" w:rsidRPr="00A75333" w:rsidRDefault="00E97326" w:rsidP="00776419">
      <w:pPr>
        <w:pStyle w:val="Heading3"/>
        <w:rPr>
          <w:rFonts w:eastAsia="Open Sans"/>
        </w:rPr>
      </w:pPr>
      <w:r w:rsidRPr="00A75333">
        <w:rPr>
          <w:rFonts w:eastAsia="Open Sans"/>
        </w:rPr>
        <w:t>Make a Difference. Build a Future.</w:t>
      </w:r>
    </w:p>
    <w:p w14:paraId="3DAFA799"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16BD6ADB"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65408"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73352542"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25E23" id="Graphic 36" o:spid="_x0000_s1026" alt="&quot;&quot;" style="position:absolute;margin-left:197.25pt;margin-top:8.3pt;width:110.55pt;height:227.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129D8AE8"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7BB917F7" w14:textId="77777777" w:rsidR="00E97326" w:rsidRPr="003B02C3" w:rsidRDefault="00E97326" w:rsidP="007D7098">
            <w:pPr>
              <w:pStyle w:val="TableText"/>
              <w:rPr>
                <w:sz w:val="22"/>
                <w:szCs w:val="22"/>
              </w:rPr>
            </w:pPr>
            <w:r w:rsidRPr="003B02C3">
              <w:rPr>
                <w:sz w:val="22"/>
                <w:szCs w:val="22"/>
              </w:rPr>
              <w:t>Purpose-Driven Work</w:t>
            </w:r>
          </w:p>
          <w:p w14:paraId="06D958B8"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5B2D333B" w14:textId="77777777" w:rsidR="00E97326" w:rsidRPr="003B02C3" w:rsidRDefault="00E97326" w:rsidP="007D7098">
            <w:pPr>
              <w:pStyle w:val="TableText"/>
              <w:rPr>
                <w:sz w:val="22"/>
                <w:szCs w:val="22"/>
              </w:rPr>
            </w:pPr>
            <w:r w:rsidRPr="003B02C3">
              <w:rPr>
                <w:sz w:val="22"/>
                <w:szCs w:val="22"/>
              </w:rPr>
              <w:t>Robust Retirement</w:t>
            </w:r>
          </w:p>
          <w:p w14:paraId="70133499"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2BD5CD71" w14:textId="77777777" w:rsidR="00E97326" w:rsidRPr="003B02C3" w:rsidRDefault="00E97326" w:rsidP="007D7098">
            <w:pPr>
              <w:pStyle w:val="TableText"/>
              <w:rPr>
                <w:sz w:val="22"/>
                <w:szCs w:val="22"/>
              </w:rPr>
            </w:pPr>
            <w:r w:rsidRPr="003B02C3">
              <w:rPr>
                <w:sz w:val="22"/>
                <w:szCs w:val="22"/>
              </w:rPr>
              <w:t>Room to Grow</w:t>
            </w:r>
          </w:p>
          <w:p w14:paraId="44372544"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1E08AE32"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40E69AA8" w14:textId="77777777" w:rsidR="00E97326" w:rsidRPr="003B02C3" w:rsidRDefault="00E97326" w:rsidP="007D7098">
            <w:pPr>
              <w:pStyle w:val="TableText"/>
              <w:rPr>
                <w:sz w:val="22"/>
                <w:szCs w:val="22"/>
              </w:rPr>
            </w:pPr>
            <w:r w:rsidRPr="003B02C3">
              <w:rPr>
                <w:sz w:val="22"/>
                <w:szCs w:val="22"/>
              </w:rPr>
              <w:t>Competitive Pay &amp; Benefits</w:t>
            </w:r>
          </w:p>
          <w:p w14:paraId="69C7F798"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377276E2" w14:textId="77777777" w:rsidR="00E97326" w:rsidRPr="003B02C3" w:rsidRDefault="00E97326" w:rsidP="007D7098">
            <w:pPr>
              <w:pStyle w:val="TableText"/>
              <w:rPr>
                <w:sz w:val="22"/>
                <w:szCs w:val="22"/>
              </w:rPr>
            </w:pPr>
            <w:r w:rsidRPr="003B02C3">
              <w:rPr>
                <w:sz w:val="22"/>
                <w:szCs w:val="22"/>
              </w:rPr>
              <w:t>Time to Recharge</w:t>
            </w:r>
          </w:p>
          <w:p w14:paraId="3D478ED3"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7D3EFC81" w14:textId="77777777" w:rsidR="00E97326" w:rsidRPr="003B02C3" w:rsidRDefault="00E97326" w:rsidP="007D7098">
            <w:pPr>
              <w:pStyle w:val="TableText"/>
              <w:rPr>
                <w:sz w:val="22"/>
                <w:szCs w:val="22"/>
              </w:rPr>
            </w:pPr>
            <w:r w:rsidRPr="003B02C3">
              <w:rPr>
                <w:sz w:val="22"/>
                <w:szCs w:val="22"/>
              </w:rPr>
              <w:t xml:space="preserve">Making a Difference </w:t>
            </w:r>
          </w:p>
          <w:p w14:paraId="7469E87B"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4E0F8336"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Bernalillo</w:t>
      </w:r>
    </w:p>
    <w:p w14:paraId="4429A0A8" w14:textId="77777777" w:rsidR="00E97326" w:rsidRPr="00CB6ACE" w:rsidRDefault="00E97326" w:rsidP="003B02C3">
      <w:r w:rsidRPr="00CB6ACE">
        <w:t xml:space="preserve">Enjoy the unique culture, natural beauty, and community spirit of </w:t>
      </w:r>
      <w:r w:rsidRPr="00285267">
        <w:rPr>
          <w:b/>
          <w:bCs/>
          <w:noProof/>
        </w:rPr>
        <w:t>Bernalillo</w:t>
      </w:r>
      <w:r w:rsidRPr="00CB6ACE">
        <w:t>. Live and work where you love!</w:t>
      </w:r>
    </w:p>
    <w:p w14:paraId="0C053868"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3F51AC6C" w14:textId="77777777" w:rsidR="00E97326" w:rsidRPr="00776419" w:rsidRDefault="00E97326" w:rsidP="00776419">
      <w:r w:rsidRPr="00F41320">
        <w:t>For assistance, please scan QR code and locate FAQ under Job Seekers or the following link:</w:t>
      </w:r>
      <w:r>
        <w:t xml:space="preserve"> </w:t>
      </w:r>
      <w:hyperlink r:id="rId15" w:history="1">
        <w:r w:rsidRPr="00776419">
          <w:rPr>
            <w:rStyle w:val="Hyperlink"/>
            <w:b/>
            <w:bCs/>
            <w:color w:val="0B5D5E" w:themeColor="accent1"/>
          </w:rPr>
          <w:t>https://www.spo.state.nm.us/work-for-new-mexico/faq/</w:t>
        </w:r>
      </w:hyperlink>
    </w:p>
    <w:p w14:paraId="3B507F61" w14:textId="77777777" w:rsidR="00E97326" w:rsidRPr="00CB6ACE" w:rsidRDefault="00E97326" w:rsidP="007D7098">
      <w:pPr>
        <w:pStyle w:val="Heading3"/>
        <w:rPr>
          <w:rFonts w:eastAsia="Open Sans"/>
        </w:rPr>
      </w:pPr>
      <w:r w:rsidRPr="00CB6ACE">
        <w:rPr>
          <w:rFonts w:eastAsia="Open Sans"/>
        </w:rPr>
        <w:t>Featured Job Openings:</w:t>
      </w:r>
    </w:p>
    <w:p w14:paraId="1A338568"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Highway Maintenance Worker (DOT/D3 #19903) (Expiration Date: 10/06/2026) (Job Id: 167705)</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302F3EC8" w14:textId="77777777" w:rsidTr="00F97CA7">
        <w:trPr>
          <w:trHeight w:val="2070"/>
        </w:trPr>
        <w:tc>
          <w:tcPr>
            <w:tcW w:w="3120" w:type="dxa"/>
            <w:vAlign w:val="center"/>
          </w:tcPr>
          <w:p w14:paraId="4591A01A"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878260020"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7EB7DD8F"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156034868"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6EBBA82A"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1F884B4F"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69504"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891455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4ABDE892" w14:textId="77777777" w:rsidR="00E97326" w:rsidRPr="003B02C3" w:rsidRDefault="00E97326" w:rsidP="003B02C3">
      <w:r w:rsidRPr="00CB6ACE">
        <w:t>We’re hiring for a variety of roles in</w:t>
      </w:r>
      <w:r>
        <w:t xml:space="preserve"> </w:t>
      </w:r>
      <w:r>
        <w:rPr>
          <w:noProof/>
        </w:rPr>
        <w:t>Clayton</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728FFED4" w14:textId="77777777" w:rsidR="00E97326" w:rsidRPr="00A75333" w:rsidRDefault="00E97326" w:rsidP="00776419">
      <w:pPr>
        <w:pStyle w:val="Heading3"/>
        <w:rPr>
          <w:rFonts w:eastAsia="Open Sans"/>
        </w:rPr>
      </w:pPr>
      <w:r w:rsidRPr="00A75333">
        <w:rPr>
          <w:rFonts w:eastAsia="Open Sans"/>
        </w:rPr>
        <w:t>Make a Difference. Build a Future.</w:t>
      </w:r>
    </w:p>
    <w:p w14:paraId="19300A65"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630B9670"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68480"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41660516"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DDDD8" id="Graphic 36" o:spid="_x0000_s1026" alt="&quot;&quot;" style="position:absolute;margin-left:197.25pt;margin-top:8.3pt;width:110.55pt;height:227.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5F799CC2"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4E97270B" w14:textId="77777777" w:rsidR="00E97326" w:rsidRPr="003B02C3" w:rsidRDefault="00E97326" w:rsidP="007D7098">
            <w:pPr>
              <w:pStyle w:val="TableText"/>
              <w:rPr>
                <w:sz w:val="22"/>
                <w:szCs w:val="22"/>
              </w:rPr>
            </w:pPr>
            <w:r w:rsidRPr="003B02C3">
              <w:rPr>
                <w:sz w:val="22"/>
                <w:szCs w:val="22"/>
              </w:rPr>
              <w:t>Purpose-Driven Work</w:t>
            </w:r>
          </w:p>
          <w:p w14:paraId="17C1C177"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7F27BE5B" w14:textId="77777777" w:rsidR="00E97326" w:rsidRPr="003B02C3" w:rsidRDefault="00E97326" w:rsidP="007D7098">
            <w:pPr>
              <w:pStyle w:val="TableText"/>
              <w:rPr>
                <w:sz w:val="22"/>
                <w:szCs w:val="22"/>
              </w:rPr>
            </w:pPr>
            <w:r w:rsidRPr="003B02C3">
              <w:rPr>
                <w:sz w:val="22"/>
                <w:szCs w:val="22"/>
              </w:rPr>
              <w:t>Robust Retirement</w:t>
            </w:r>
          </w:p>
          <w:p w14:paraId="32BE97E1"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54D55F17" w14:textId="77777777" w:rsidR="00E97326" w:rsidRPr="003B02C3" w:rsidRDefault="00E97326" w:rsidP="007D7098">
            <w:pPr>
              <w:pStyle w:val="TableText"/>
              <w:rPr>
                <w:sz w:val="22"/>
                <w:szCs w:val="22"/>
              </w:rPr>
            </w:pPr>
            <w:r w:rsidRPr="003B02C3">
              <w:rPr>
                <w:sz w:val="22"/>
                <w:szCs w:val="22"/>
              </w:rPr>
              <w:t>Room to Grow</w:t>
            </w:r>
          </w:p>
          <w:p w14:paraId="18ADD2B8"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299C735F"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577F95FE" w14:textId="77777777" w:rsidR="00E97326" w:rsidRPr="003B02C3" w:rsidRDefault="00E97326" w:rsidP="007D7098">
            <w:pPr>
              <w:pStyle w:val="TableText"/>
              <w:rPr>
                <w:sz w:val="22"/>
                <w:szCs w:val="22"/>
              </w:rPr>
            </w:pPr>
            <w:r w:rsidRPr="003B02C3">
              <w:rPr>
                <w:sz w:val="22"/>
                <w:szCs w:val="22"/>
              </w:rPr>
              <w:t>Competitive Pay &amp; Benefits</w:t>
            </w:r>
          </w:p>
          <w:p w14:paraId="54AA111B"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1B5F1EDD" w14:textId="77777777" w:rsidR="00E97326" w:rsidRPr="003B02C3" w:rsidRDefault="00E97326" w:rsidP="007D7098">
            <w:pPr>
              <w:pStyle w:val="TableText"/>
              <w:rPr>
                <w:sz w:val="22"/>
                <w:szCs w:val="22"/>
              </w:rPr>
            </w:pPr>
            <w:r w:rsidRPr="003B02C3">
              <w:rPr>
                <w:sz w:val="22"/>
                <w:szCs w:val="22"/>
              </w:rPr>
              <w:t>Time to Recharge</w:t>
            </w:r>
          </w:p>
          <w:p w14:paraId="2B2FC6E6"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62EE2B63" w14:textId="77777777" w:rsidR="00E97326" w:rsidRPr="003B02C3" w:rsidRDefault="00E97326" w:rsidP="007D7098">
            <w:pPr>
              <w:pStyle w:val="TableText"/>
              <w:rPr>
                <w:sz w:val="22"/>
                <w:szCs w:val="22"/>
              </w:rPr>
            </w:pPr>
            <w:r w:rsidRPr="003B02C3">
              <w:rPr>
                <w:sz w:val="22"/>
                <w:szCs w:val="22"/>
              </w:rPr>
              <w:t xml:space="preserve">Making a Difference </w:t>
            </w:r>
          </w:p>
          <w:p w14:paraId="660359E4"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7202BA6E"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Clayton</w:t>
      </w:r>
    </w:p>
    <w:p w14:paraId="6DB713A1" w14:textId="77777777" w:rsidR="00E97326" w:rsidRPr="00CB6ACE" w:rsidRDefault="00E97326" w:rsidP="003B02C3">
      <w:r w:rsidRPr="00CB6ACE">
        <w:t xml:space="preserve">Enjoy the unique culture, natural beauty, and community spirit of </w:t>
      </w:r>
      <w:r w:rsidRPr="00285267">
        <w:rPr>
          <w:b/>
          <w:bCs/>
          <w:noProof/>
        </w:rPr>
        <w:t>Clayton</w:t>
      </w:r>
      <w:r w:rsidRPr="00CB6ACE">
        <w:t>. Live and work where you love!</w:t>
      </w:r>
    </w:p>
    <w:p w14:paraId="2379097E"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756DDFF1" w14:textId="77777777" w:rsidR="00E97326" w:rsidRPr="00776419" w:rsidRDefault="00E97326" w:rsidP="00776419">
      <w:r w:rsidRPr="00F41320">
        <w:t>For assistance, please scan QR code and locate FAQ under Job Seekers or the following link:</w:t>
      </w:r>
      <w:r>
        <w:t xml:space="preserve"> </w:t>
      </w:r>
      <w:hyperlink r:id="rId16" w:history="1">
        <w:r w:rsidRPr="00776419">
          <w:rPr>
            <w:rStyle w:val="Hyperlink"/>
            <w:b/>
            <w:bCs/>
            <w:color w:val="0B5D5E" w:themeColor="accent1"/>
          </w:rPr>
          <w:t>https://www.spo.state.nm.us/work-for-new-mexico/faq/</w:t>
        </w:r>
      </w:hyperlink>
    </w:p>
    <w:p w14:paraId="13351119" w14:textId="77777777" w:rsidR="00E97326" w:rsidRPr="00CB6ACE" w:rsidRDefault="00E97326" w:rsidP="007D7098">
      <w:pPr>
        <w:pStyle w:val="Heading3"/>
        <w:rPr>
          <w:rFonts w:eastAsia="Open Sans"/>
        </w:rPr>
      </w:pPr>
      <w:r w:rsidRPr="00CB6ACE">
        <w:rPr>
          <w:rFonts w:eastAsia="Open Sans"/>
        </w:rPr>
        <w:t>Featured Job Openings:</w:t>
      </w:r>
    </w:p>
    <w:p w14:paraId="75DD98F6" w14:textId="77777777" w:rsidR="00E97326" w:rsidRDefault="00E97326" w:rsidP="00D37C49">
      <w:pPr>
        <w:rPr>
          <w:noProof/>
        </w:rPr>
      </w:pPr>
      <w:r>
        <w:rPr>
          <w:noProof/>
        </w:rPr>
        <w:t>Highway Maintenance Worker (DOT/D4 #20136) (Expiration Date: 09/29/2026) (Job Id: 167493)</w:t>
      </w:r>
    </w:p>
    <w:p w14:paraId="51420E00" w14:textId="77777777" w:rsidR="00E97326" w:rsidRDefault="00E97326" w:rsidP="00D37C49">
      <w:pPr>
        <w:rPr>
          <w:noProof/>
        </w:rPr>
      </w:pPr>
      <w:r>
        <w:rPr>
          <w:noProof/>
        </w:rPr>
        <w:lastRenderedPageBreak/>
        <w:t>Corrections Case Worker (NMCD #10111389) (Expiration Date: 09/28/2026) (Job Id: 167365)</w:t>
      </w:r>
    </w:p>
    <w:p w14:paraId="6E2000EC" w14:textId="77777777" w:rsidR="00E97326" w:rsidRDefault="00E97326" w:rsidP="00D37C49">
      <w:pPr>
        <w:rPr>
          <w:noProof/>
        </w:rPr>
      </w:pPr>
      <w:r>
        <w:rPr>
          <w:noProof/>
        </w:rPr>
        <w:t>Correctional Officer Specialist Maintenance (NMCD #10111362) (Expiration Date: 09/28/2026) (Job Id: 167409)</w:t>
      </w:r>
    </w:p>
    <w:p w14:paraId="5CD03F4A" w14:textId="77777777" w:rsidR="00E97326" w:rsidRDefault="00E97326" w:rsidP="00D37C49">
      <w:pPr>
        <w:rPr>
          <w:noProof/>
        </w:rPr>
      </w:pPr>
      <w:r>
        <w:rPr>
          <w:noProof/>
        </w:rPr>
        <w:t>Security Threat Intelligence Unit Correctional Sergeant (NMCD #17199) (Expiration Date: 09/28/2026) (Job Id: 167449)</w:t>
      </w:r>
    </w:p>
    <w:p w14:paraId="3C18E6E7"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Correctional Officer Cadet (NMCD/NENMCF #10111452+) (Expiration Date: 11/07/2026) (Job Id: 167371)</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7A3FF631" w14:textId="77777777" w:rsidTr="00F97CA7">
        <w:trPr>
          <w:trHeight w:val="2070"/>
        </w:trPr>
        <w:tc>
          <w:tcPr>
            <w:tcW w:w="3120" w:type="dxa"/>
            <w:vAlign w:val="center"/>
          </w:tcPr>
          <w:p w14:paraId="225F10C6"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318029851"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34134223"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1949487637"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61DD1A1F"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02D4BB54"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72576"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8963252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36232D01" w14:textId="77777777" w:rsidR="00E97326" w:rsidRPr="003B02C3" w:rsidRDefault="00E97326" w:rsidP="003B02C3">
      <w:r w:rsidRPr="00CB6ACE">
        <w:t>We’re hiring for a variety of roles in</w:t>
      </w:r>
      <w:r>
        <w:t xml:space="preserve"> </w:t>
      </w:r>
      <w:r>
        <w:rPr>
          <w:noProof/>
        </w:rPr>
        <w:t>Cuba</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7E824EA3" w14:textId="77777777" w:rsidR="00E97326" w:rsidRPr="00A75333" w:rsidRDefault="00E97326" w:rsidP="00776419">
      <w:pPr>
        <w:pStyle w:val="Heading3"/>
        <w:rPr>
          <w:rFonts w:eastAsia="Open Sans"/>
        </w:rPr>
      </w:pPr>
      <w:r w:rsidRPr="00A75333">
        <w:rPr>
          <w:rFonts w:eastAsia="Open Sans"/>
        </w:rPr>
        <w:t>Make a Difference. Build a Future.</w:t>
      </w:r>
    </w:p>
    <w:p w14:paraId="680FBACC"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3E7E206A"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71552"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936271734"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E68AC" id="Graphic 36" o:spid="_x0000_s1026" alt="&quot;&quot;" style="position:absolute;margin-left:197.25pt;margin-top:8.3pt;width:110.55pt;height:227.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204EB7F8"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07AE6977" w14:textId="77777777" w:rsidR="00E97326" w:rsidRPr="003B02C3" w:rsidRDefault="00E97326" w:rsidP="007D7098">
            <w:pPr>
              <w:pStyle w:val="TableText"/>
              <w:rPr>
                <w:sz w:val="22"/>
                <w:szCs w:val="22"/>
              </w:rPr>
            </w:pPr>
            <w:r w:rsidRPr="003B02C3">
              <w:rPr>
                <w:sz w:val="22"/>
                <w:szCs w:val="22"/>
              </w:rPr>
              <w:t>Purpose-Driven Work</w:t>
            </w:r>
          </w:p>
          <w:p w14:paraId="49109D5F"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1D72269F" w14:textId="77777777" w:rsidR="00E97326" w:rsidRPr="003B02C3" w:rsidRDefault="00E97326" w:rsidP="007D7098">
            <w:pPr>
              <w:pStyle w:val="TableText"/>
              <w:rPr>
                <w:sz w:val="22"/>
                <w:szCs w:val="22"/>
              </w:rPr>
            </w:pPr>
            <w:r w:rsidRPr="003B02C3">
              <w:rPr>
                <w:sz w:val="22"/>
                <w:szCs w:val="22"/>
              </w:rPr>
              <w:t>Robust Retirement</w:t>
            </w:r>
          </w:p>
          <w:p w14:paraId="3F4064D3"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2468BBEF" w14:textId="77777777" w:rsidR="00E97326" w:rsidRPr="003B02C3" w:rsidRDefault="00E97326" w:rsidP="007D7098">
            <w:pPr>
              <w:pStyle w:val="TableText"/>
              <w:rPr>
                <w:sz w:val="22"/>
                <w:szCs w:val="22"/>
              </w:rPr>
            </w:pPr>
            <w:r w:rsidRPr="003B02C3">
              <w:rPr>
                <w:sz w:val="22"/>
                <w:szCs w:val="22"/>
              </w:rPr>
              <w:t>Room to Grow</w:t>
            </w:r>
          </w:p>
          <w:p w14:paraId="60FE8C06"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6FDF7922"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06F46D41" w14:textId="77777777" w:rsidR="00E97326" w:rsidRPr="003B02C3" w:rsidRDefault="00E97326" w:rsidP="007D7098">
            <w:pPr>
              <w:pStyle w:val="TableText"/>
              <w:rPr>
                <w:sz w:val="22"/>
                <w:szCs w:val="22"/>
              </w:rPr>
            </w:pPr>
            <w:r w:rsidRPr="003B02C3">
              <w:rPr>
                <w:sz w:val="22"/>
                <w:szCs w:val="22"/>
              </w:rPr>
              <w:t>Competitive Pay &amp; Benefits</w:t>
            </w:r>
          </w:p>
          <w:p w14:paraId="6A100704"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03EA0B55" w14:textId="77777777" w:rsidR="00E97326" w:rsidRPr="003B02C3" w:rsidRDefault="00E97326" w:rsidP="007D7098">
            <w:pPr>
              <w:pStyle w:val="TableText"/>
              <w:rPr>
                <w:sz w:val="22"/>
                <w:szCs w:val="22"/>
              </w:rPr>
            </w:pPr>
            <w:r w:rsidRPr="003B02C3">
              <w:rPr>
                <w:sz w:val="22"/>
                <w:szCs w:val="22"/>
              </w:rPr>
              <w:t>Time to Recharge</w:t>
            </w:r>
          </w:p>
          <w:p w14:paraId="44C17E6A"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4E1B8DBC" w14:textId="77777777" w:rsidR="00E97326" w:rsidRPr="003B02C3" w:rsidRDefault="00E97326" w:rsidP="007D7098">
            <w:pPr>
              <w:pStyle w:val="TableText"/>
              <w:rPr>
                <w:sz w:val="22"/>
                <w:szCs w:val="22"/>
              </w:rPr>
            </w:pPr>
            <w:r w:rsidRPr="003B02C3">
              <w:rPr>
                <w:sz w:val="22"/>
                <w:szCs w:val="22"/>
              </w:rPr>
              <w:t xml:space="preserve">Making a Difference </w:t>
            </w:r>
          </w:p>
          <w:p w14:paraId="12194E59"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6B36EE28"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Cuba</w:t>
      </w:r>
    </w:p>
    <w:p w14:paraId="355B6872" w14:textId="77777777" w:rsidR="00E97326" w:rsidRPr="00CB6ACE" w:rsidRDefault="00E97326" w:rsidP="003B02C3">
      <w:r w:rsidRPr="00CB6ACE">
        <w:t xml:space="preserve">Enjoy the unique culture, natural beauty, and community spirit of </w:t>
      </w:r>
      <w:r w:rsidRPr="00285267">
        <w:rPr>
          <w:b/>
          <w:bCs/>
          <w:noProof/>
        </w:rPr>
        <w:t>Cuba</w:t>
      </w:r>
      <w:r w:rsidRPr="00CB6ACE">
        <w:t>. Live and work where you love!</w:t>
      </w:r>
    </w:p>
    <w:p w14:paraId="0EC2B742"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5EFD0A49" w14:textId="77777777" w:rsidR="00E97326" w:rsidRPr="00776419" w:rsidRDefault="00E97326" w:rsidP="00776419">
      <w:r w:rsidRPr="00F41320">
        <w:t>For assistance, please scan QR code and locate FAQ under Job Seekers or the following link:</w:t>
      </w:r>
      <w:r>
        <w:t xml:space="preserve"> </w:t>
      </w:r>
      <w:hyperlink r:id="rId17" w:history="1">
        <w:r w:rsidRPr="00776419">
          <w:rPr>
            <w:rStyle w:val="Hyperlink"/>
            <w:b/>
            <w:bCs/>
            <w:color w:val="0B5D5E" w:themeColor="accent1"/>
          </w:rPr>
          <w:t>https://www.spo.state.nm.us/work-for-new-mexico/faq/</w:t>
        </w:r>
      </w:hyperlink>
    </w:p>
    <w:p w14:paraId="2C806BE9" w14:textId="77777777" w:rsidR="00E97326" w:rsidRPr="00CB6ACE" w:rsidRDefault="00E97326" w:rsidP="007D7098">
      <w:pPr>
        <w:pStyle w:val="Heading3"/>
        <w:rPr>
          <w:rFonts w:eastAsia="Open Sans"/>
        </w:rPr>
      </w:pPr>
      <w:r w:rsidRPr="00CB6ACE">
        <w:rPr>
          <w:rFonts w:eastAsia="Open Sans"/>
        </w:rPr>
        <w:t>Featured Job Openings:</w:t>
      </w:r>
    </w:p>
    <w:p w14:paraId="55B897DE"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Associate Highway Maintenance Worker (DOT/D6 #10101542) (Expiration Date: 10/16/2026) (Job Id: 167524)</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2FF644BD" w14:textId="77777777" w:rsidTr="00F97CA7">
        <w:trPr>
          <w:trHeight w:val="2070"/>
        </w:trPr>
        <w:tc>
          <w:tcPr>
            <w:tcW w:w="3120" w:type="dxa"/>
            <w:vAlign w:val="center"/>
          </w:tcPr>
          <w:p w14:paraId="25A711C4"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449037481"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1561582F"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431317786"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5280BD98"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15B7DC4E"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75648"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5221121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498B676A" w14:textId="77777777" w:rsidR="00E97326" w:rsidRPr="003B02C3" w:rsidRDefault="00E97326" w:rsidP="003B02C3">
      <w:r w:rsidRPr="00CB6ACE">
        <w:t>We’re hiring for a variety of roles in</w:t>
      </w:r>
      <w:r>
        <w:t xml:space="preserve"> </w:t>
      </w:r>
      <w:r>
        <w:rPr>
          <w:noProof/>
        </w:rPr>
        <w:t>Dulce</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040B2780" w14:textId="77777777" w:rsidR="00E97326" w:rsidRPr="00A75333" w:rsidRDefault="00E97326" w:rsidP="00776419">
      <w:pPr>
        <w:pStyle w:val="Heading3"/>
        <w:rPr>
          <w:rFonts w:eastAsia="Open Sans"/>
        </w:rPr>
      </w:pPr>
      <w:r w:rsidRPr="00A75333">
        <w:rPr>
          <w:rFonts w:eastAsia="Open Sans"/>
        </w:rPr>
        <w:t>Make a Difference. Build a Future.</w:t>
      </w:r>
    </w:p>
    <w:p w14:paraId="3AF712BF"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3396FA89"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74624"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589512042"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BC8C9" id="Graphic 36" o:spid="_x0000_s1026" alt="&quot;&quot;" style="position:absolute;margin-left:197.25pt;margin-top:8.3pt;width:110.55pt;height:227.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133DBBD4"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421628BF" w14:textId="77777777" w:rsidR="00E97326" w:rsidRPr="003B02C3" w:rsidRDefault="00E97326" w:rsidP="007D7098">
            <w:pPr>
              <w:pStyle w:val="TableText"/>
              <w:rPr>
                <w:sz w:val="22"/>
                <w:szCs w:val="22"/>
              </w:rPr>
            </w:pPr>
            <w:r w:rsidRPr="003B02C3">
              <w:rPr>
                <w:sz w:val="22"/>
                <w:szCs w:val="22"/>
              </w:rPr>
              <w:t>Purpose-Driven Work</w:t>
            </w:r>
          </w:p>
          <w:p w14:paraId="6725EC18"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34DF4437" w14:textId="77777777" w:rsidR="00E97326" w:rsidRPr="003B02C3" w:rsidRDefault="00E97326" w:rsidP="007D7098">
            <w:pPr>
              <w:pStyle w:val="TableText"/>
              <w:rPr>
                <w:sz w:val="22"/>
                <w:szCs w:val="22"/>
              </w:rPr>
            </w:pPr>
            <w:r w:rsidRPr="003B02C3">
              <w:rPr>
                <w:sz w:val="22"/>
                <w:szCs w:val="22"/>
              </w:rPr>
              <w:t>Robust Retirement</w:t>
            </w:r>
          </w:p>
          <w:p w14:paraId="7448B03E"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239E388E" w14:textId="77777777" w:rsidR="00E97326" w:rsidRPr="003B02C3" w:rsidRDefault="00E97326" w:rsidP="007D7098">
            <w:pPr>
              <w:pStyle w:val="TableText"/>
              <w:rPr>
                <w:sz w:val="22"/>
                <w:szCs w:val="22"/>
              </w:rPr>
            </w:pPr>
            <w:r w:rsidRPr="003B02C3">
              <w:rPr>
                <w:sz w:val="22"/>
                <w:szCs w:val="22"/>
              </w:rPr>
              <w:t>Room to Grow</w:t>
            </w:r>
          </w:p>
          <w:p w14:paraId="07EC6725"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2191134F"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425B6F22" w14:textId="77777777" w:rsidR="00E97326" w:rsidRPr="003B02C3" w:rsidRDefault="00E97326" w:rsidP="007D7098">
            <w:pPr>
              <w:pStyle w:val="TableText"/>
              <w:rPr>
                <w:sz w:val="22"/>
                <w:szCs w:val="22"/>
              </w:rPr>
            </w:pPr>
            <w:r w:rsidRPr="003B02C3">
              <w:rPr>
                <w:sz w:val="22"/>
                <w:szCs w:val="22"/>
              </w:rPr>
              <w:t>Competitive Pay &amp; Benefits</w:t>
            </w:r>
          </w:p>
          <w:p w14:paraId="48C35141"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081105A8" w14:textId="77777777" w:rsidR="00E97326" w:rsidRPr="003B02C3" w:rsidRDefault="00E97326" w:rsidP="007D7098">
            <w:pPr>
              <w:pStyle w:val="TableText"/>
              <w:rPr>
                <w:sz w:val="22"/>
                <w:szCs w:val="22"/>
              </w:rPr>
            </w:pPr>
            <w:r w:rsidRPr="003B02C3">
              <w:rPr>
                <w:sz w:val="22"/>
                <w:szCs w:val="22"/>
              </w:rPr>
              <w:t>Time to Recharge</w:t>
            </w:r>
          </w:p>
          <w:p w14:paraId="1012A5BF"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366D4E34" w14:textId="77777777" w:rsidR="00E97326" w:rsidRPr="003B02C3" w:rsidRDefault="00E97326" w:rsidP="007D7098">
            <w:pPr>
              <w:pStyle w:val="TableText"/>
              <w:rPr>
                <w:sz w:val="22"/>
                <w:szCs w:val="22"/>
              </w:rPr>
            </w:pPr>
            <w:r w:rsidRPr="003B02C3">
              <w:rPr>
                <w:sz w:val="22"/>
                <w:szCs w:val="22"/>
              </w:rPr>
              <w:t xml:space="preserve">Making a Difference </w:t>
            </w:r>
          </w:p>
          <w:p w14:paraId="1A5DF51D"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559E72E6"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Dulce</w:t>
      </w:r>
    </w:p>
    <w:p w14:paraId="3AAABA0C" w14:textId="77777777" w:rsidR="00E97326" w:rsidRPr="00CB6ACE" w:rsidRDefault="00E97326" w:rsidP="003B02C3">
      <w:r w:rsidRPr="00CB6ACE">
        <w:t xml:space="preserve">Enjoy the unique culture, natural beauty, and community spirit of </w:t>
      </w:r>
      <w:r w:rsidRPr="00285267">
        <w:rPr>
          <w:b/>
          <w:bCs/>
          <w:noProof/>
        </w:rPr>
        <w:t>Dulce</w:t>
      </w:r>
      <w:r w:rsidRPr="00CB6ACE">
        <w:t>. Live and work where you love!</w:t>
      </w:r>
    </w:p>
    <w:p w14:paraId="42B025B1"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7AA2CE24" w14:textId="77777777" w:rsidR="00E97326" w:rsidRPr="00776419" w:rsidRDefault="00E97326" w:rsidP="00776419">
      <w:r w:rsidRPr="00F41320">
        <w:t>For assistance, please scan QR code and locate FAQ under Job Seekers or the following link:</w:t>
      </w:r>
      <w:r>
        <w:t xml:space="preserve"> </w:t>
      </w:r>
      <w:hyperlink r:id="rId18" w:history="1">
        <w:r w:rsidRPr="00776419">
          <w:rPr>
            <w:rStyle w:val="Hyperlink"/>
            <w:b/>
            <w:bCs/>
            <w:color w:val="0B5D5E" w:themeColor="accent1"/>
          </w:rPr>
          <w:t>https://www.spo.state.nm.us/work-for-new-mexico/faq/</w:t>
        </w:r>
      </w:hyperlink>
    </w:p>
    <w:p w14:paraId="52CB28EC" w14:textId="77777777" w:rsidR="00E97326" w:rsidRPr="00CB6ACE" w:rsidRDefault="00E97326" w:rsidP="007D7098">
      <w:pPr>
        <w:pStyle w:val="Heading3"/>
        <w:rPr>
          <w:rFonts w:eastAsia="Open Sans"/>
        </w:rPr>
      </w:pPr>
      <w:r w:rsidRPr="00CB6ACE">
        <w:rPr>
          <w:rFonts w:eastAsia="Open Sans"/>
        </w:rPr>
        <w:t>Featured Job Openings:</w:t>
      </w:r>
    </w:p>
    <w:p w14:paraId="56EDCAA9"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Highway Maintenance Worker (DOT/D5 #20476) (Expiration Date: 10/02/2026) (Job Id: 167646)</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19613D32" w14:textId="77777777" w:rsidTr="00F97CA7">
        <w:trPr>
          <w:trHeight w:val="2070"/>
        </w:trPr>
        <w:tc>
          <w:tcPr>
            <w:tcW w:w="3120" w:type="dxa"/>
            <w:vAlign w:val="center"/>
          </w:tcPr>
          <w:p w14:paraId="7B84A8EE"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137450087"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2B51B61D"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1911544447"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78C42F8D"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42755C23"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78720"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2675836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2B5C94AA" w14:textId="77777777" w:rsidR="00E97326" w:rsidRPr="003B02C3" w:rsidRDefault="00E97326" w:rsidP="003B02C3">
      <w:r w:rsidRPr="00CB6ACE">
        <w:t>We’re hiring for a variety of roles in</w:t>
      </w:r>
      <w:r>
        <w:t xml:space="preserve"> </w:t>
      </w:r>
      <w:r>
        <w:rPr>
          <w:noProof/>
        </w:rPr>
        <w:t>Espanola</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19C01175" w14:textId="77777777" w:rsidR="00E97326" w:rsidRPr="00A75333" w:rsidRDefault="00E97326" w:rsidP="00776419">
      <w:pPr>
        <w:pStyle w:val="Heading3"/>
        <w:rPr>
          <w:rFonts w:eastAsia="Open Sans"/>
        </w:rPr>
      </w:pPr>
      <w:r w:rsidRPr="00A75333">
        <w:rPr>
          <w:rFonts w:eastAsia="Open Sans"/>
        </w:rPr>
        <w:t>Make a Difference. Build a Future.</w:t>
      </w:r>
    </w:p>
    <w:p w14:paraId="786A64DB"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24AC1DF8"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77696"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802128084"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C2C87" id="Graphic 36" o:spid="_x0000_s1026" alt="&quot;&quot;" style="position:absolute;margin-left:197.25pt;margin-top:8.3pt;width:110.55pt;height:227.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222EA24B"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7A068909" w14:textId="77777777" w:rsidR="00E97326" w:rsidRPr="003B02C3" w:rsidRDefault="00E97326" w:rsidP="007D7098">
            <w:pPr>
              <w:pStyle w:val="TableText"/>
              <w:rPr>
                <w:sz w:val="22"/>
                <w:szCs w:val="22"/>
              </w:rPr>
            </w:pPr>
            <w:r w:rsidRPr="003B02C3">
              <w:rPr>
                <w:sz w:val="22"/>
                <w:szCs w:val="22"/>
              </w:rPr>
              <w:t>Purpose-Driven Work</w:t>
            </w:r>
          </w:p>
          <w:p w14:paraId="67C40538"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6609255C" w14:textId="77777777" w:rsidR="00E97326" w:rsidRPr="003B02C3" w:rsidRDefault="00E97326" w:rsidP="007D7098">
            <w:pPr>
              <w:pStyle w:val="TableText"/>
              <w:rPr>
                <w:sz w:val="22"/>
                <w:szCs w:val="22"/>
              </w:rPr>
            </w:pPr>
            <w:r w:rsidRPr="003B02C3">
              <w:rPr>
                <w:sz w:val="22"/>
                <w:szCs w:val="22"/>
              </w:rPr>
              <w:t>Robust Retirement</w:t>
            </w:r>
          </w:p>
          <w:p w14:paraId="07EB2978"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63A29B69" w14:textId="77777777" w:rsidR="00E97326" w:rsidRPr="003B02C3" w:rsidRDefault="00E97326" w:rsidP="007D7098">
            <w:pPr>
              <w:pStyle w:val="TableText"/>
              <w:rPr>
                <w:sz w:val="22"/>
                <w:szCs w:val="22"/>
              </w:rPr>
            </w:pPr>
            <w:r w:rsidRPr="003B02C3">
              <w:rPr>
                <w:sz w:val="22"/>
                <w:szCs w:val="22"/>
              </w:rPr>
              <w:t>Room to Grow</w:t>
            </w:r>
          </w:p>
          <w:p w14:paraId="7030FB89"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0B2C06F3"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7214E3E5" w14:textId="77777777" w:rsidR="00E97326" w:rsidRPr="003B02C3" w:rsidRDefault="00E97326" w:rsidP="007D7098">
            <w:pPr>
              <w:pStyle w:val="TableText"/>
              <w:rPr>
                <w:sz w:val="22"/>
                <w:szCs w:val="22"/>
              </w:rPr>
            </w:pPr>
            <w:r w:rsidRPr="003B02C3">
              <w:rPr>
                <w:sz w:val="22"/>
                <w:szCs w:val="22"/>
              </w:rPr>
              <w:t>Competitive Pay &amp; Benefits</w:t>
            </w:r>
          </w:p>
          <w:p w14:paraId="2677C16D"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5B44488A" w14:textId="77777777" w:rsidR="00E97326" w:rsidRPr="003B02C3" w:rsidRDefault="00E97326" w:rsidP="007D7098">
            <w:pPr>
              <w:pStyle w:val="TableText"/>
              <w:rPr>
                <w:sz w:val="22"/>
                <w:szCs w:val="22"/>
              </w:rPr>
            </w:pPr>
            <w:r w:rsidRPr="003B02C3">
              <w:rPr>
                <w:sz w:val="22"/>
                <w:szCs w:val="22"/>
              </w:rPr>
              <w:t>Time to Recharge</w:t>
            </w:r>
          </w:p>
          <w:p w14:paraId="659FBD15"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3C25BE7F" w14:textId="77777777" w:rsidR="00E97326" w:rsidRPr="003B02C3" w:rsidRDefault="00E97326" w:rsidP="007D7098">
            <w:pPr>
              <w:pStyle w:val="TableText"/>
              <w:rPr>
                <w:sz w:val="22"/>
                <w:szCs w:val="22"/>
              </w:rPr>
            </w:pPr>
            <w:r w:rsidRPr="003B02C3">
              <w:rPr>
                <w:sz w:val="22"/>
                <w:szCs w:val="22"/>
              </w:rPr>
              <w:t xml:space="preserve">Making a Difference </w:t>
            </w:r>
          </w:p>
          <w:p w14:paraId="0F09EF3F"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3313618F"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Espanola</w:t>
      </w:r>
    </w:p>
    <w:p w14:paraId="09927728" w14:textId="77777777" w:rsidR="00E97326" w:rsidRPr="00CB6ACE" w:rsidRDefault="00E97326" w:rsidP="003B02C3">
      <w:r w:rsidRPr="00CB6ACE">
        <w:t xml:space="preserve">Enjoy the unique culture, natural beauty, and community spirit of </w:t>
      </w:r>
      <w:r w:rsidRPr="00285267">
        <w:rPr>
          <w:b/>
          <w:bCs/>
          <w:noProof/>
        </w:rPr>
        <w:t>Espanola</w:t>
      </w:r>
      <w:r w:rsidRPr="00CB6ACE">
        <w:t>. Live and work where you love!</w:t>
      </w:r>
    </w:p>
    <w:p w14:paraId="52F1E297"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248EA960" w14:textId="77777777" w:rsidR="00E97326" w:rsidRPr="00776419" w:rsidRDefault="00E97326" w:rsidP="00776419">
      <w:r w:rsidRPr="00F41320">
        <w:t>For assistance, please scan QR code and locate FAQ under Job Seekers or the following link:</w:t>
      </w:r>
      <w:r>
        <w:t xml:space="preserve"> </w:t>
      </w:r>
      <w:hyperlink r:id="rId19" w:history="1">
        <w:r w:rsidRPr="00776419">
          <w:rPr>
            <w:rStyle w:val="Hyperlink"/>
            <w:b/>
            <w:bCs/>
            <w:color w:val="0B5D5E" w:themeColor="accent1"/>
          </w:rPr>
          <w:t>https://www.spo.state.nm.us/work-for-new-mexico/faq/</w:t>
        </w:r>
      </w:hyperlink>
    </w:p>
    <w:p w14:paraId="10049EA5" w14:textId="77777777" w:rsidR="00E97326" w:rsidRPr="00CB6ACE" w:rsidRDefault="00E97326" w:rsidP="007D7098">
      <w:pPr>
        <w:pStyle w:val="Heading3"/>
        <w:rPr>
          <w:rFonts w:eastAsia="Open Sans"/>
        </w:rPr>
      </w:pPr>
      <w:r w:rsidRPr="00CB6ACE">
        <w:rPr>
          <w:rFonts w:eastAsia="Open Sans"/>
        </w:rPr>
        <w:t>Featured Job Openings:</w:t>
      </w:r>
    </w:p>
    <w:p w14:paraId="1C46E075" w14:textId="77777777" w:rsidR="00E97326" w:rsidRDefault="00E97326" w:rsidP="00D37C49">
      <w:pPr>
        <w:rPr>
          <w:noProof/>
        </w:rPr>
      </w:pPr>
      <w:r>
        <w:rPr>
          <w:noProof/>
        </w:rPr>
        <w:t>Family Assistance Analyst (HCA/ISD #10108266+) (Expiration Date: 10/09/2026) (Job Id: 167882)</w:t>
      </w:r>
    </w:p>
    <w:p w14:paraId="661DAB0A" w14:textId="77777777" w:rsidR="00E97326" w:rsidRDefault="00E97326" w:rsidP="00D37C49">
      <w:pPr>
        <w:rPr>
          <w:noProof/>
        </w:rPr>
      </w:pPr>
      <w:r>
        <w:rPr>
          <w:noProof/>
        </w:rPr>
        <w:lastRenderedPageBreak/>
        <w:t>CPS Case Aide (CYFD/PSD #10118945) (Expiration Date: 09/28/2026) (Job Id: 167007)</w:t>
      </w:r>
    </w:p>
    <w:p w14:paraId="1B3783DD" w14:textId="77777777" w:rsidR="00E97326" w:rsidRDefault="00E97326" w:rsidP="00D37C49">
      <w:pPr>
        <w:rPr>
          <w:noProof/>
        </w:rPr>
      </w:pPr>
      <w:r>
        <w:rPr>
          <w:noProof/>
        </w:rPr>
        <w:t>CPS Case Worker (CYFD/PSD #9041+) (Expiration Date: 09/28/2026) (Job Id: 167015)</w:t>
      </w:r>
    </w:p>
    <w:p w14:paraId="3BCA77F9"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CPS Floating Case Worker (CYFD/PSD #10119018) (Expiration Date: 10/17/2026) (Job Id: 167560)</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642512CD" w14:textId="77777777" w:rsidTr="00F97CA7">
        <w:trPr>
          <w:trHeight w:val="2070"/>
        </w:trPr>
        <w:tc>
          <w:tcPr>
            <w:tcW w:w="3120" w:type="dxa"/>
            <w:vAlign w:val="center"/>
          </w:tcPr>
          <w:p w14:paraId="61695842"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877906662"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216BBCC9"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1702098255"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3D363892"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7D4F3389"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81792"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423106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627912A4" w14:textId="77777777" w:rsidR="00E97326" w:rsidRPr="003B02C3" w:rsidRDefault="00E97326" w:rsidP="003B02C3">
      <w:r w:rsidRPr="00CB6ACE">
        <w:t>We’re hiring for a variety of roles in</w:t>
      </w:r>
      <w:r>
        <w:t xml:space="preserve"> </w:t>
      </w:r>
      <w:r>
        <w:rPr>
          <w:noProof/>
        </w:rPr>
        <w:t>Farmington</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59CD11CA" w14:textId="77777777" w:rsidR="00E97326" w:rsidRPr="00A75333" w:rsidRDefault="00E97326" w:rsidP="00776419">
      <w:pPr>
        <w:pStyle w:val="Heading3"/>
        <w:rPr>
          <w:rFonts w:eastAsia="Open Sans"/>
        </w:rPr>
      </w:pPr>
      <w:r w:rsidRPr="00A75333">
        <w:rPr>
          <w:rFonts w:eastAsia="Open Sans"/>
        </w:rPr>
        <w:t>Make a Difference. Build a Future.</w:t>
      </w:r>
    </w:p>
    <w:p w14:paraId="2B306806"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7B136865"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80768"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590816696"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BCE5C" id="Graphic 36" o:spid="_x0000_s1026" alt="&quot;&quot;" style="position:absolute;margin-left:197.25pt;margin-top:8.3pt;width:110.55pt;height:227.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0D2CD345"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3298F011" w14:textId="77777777" w:rsidR="00E97326" w:rsidRPr="003B02C3" w:rsidRDefault="00E97326" w:rsidP="007D7098">
            <w:pPr>
              <w:pStyle w:val="TableText"/>
              <w:rPr>
                <w:sz w:val="22"/>
                <w:szCs w:val="22"/>
              </w:rPr>
            </w:pPr>
            <w:r w:rsidRPr="003B02C3">
              <w:rPr>
                <w:sz w:val="22"/>
                <w:szCs w:val="22"/>
              </w:rPr>
              <w:t>Purpose-Driven Work</w:t>
            </w:r>
          </w:p>
          <w:p w14:paraId="303E7BF1"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68259621" w14:textId="77777777" w:rsidR="00E97326" w:rsidRPr="003B02C3" w:rsidRDefault="00E97326" w:rsidP="007D7098">
            <w:pPr>
              <w:pStyle w:val="TableText"/>
              <w:rPr>
                <w:sz w:val="22"/>
                <w:szCs w:val="22"/>
              </w:rPr>
            </w:pPr>
            <w:r w:rsidRPr="003B02C3">
              <w:rPr>
                <w:sz w:val="22"/>
                <w:szCs w:val="22"/>
              </w:rPr>
              <w:t>Robust Retirement</w:t>
            </w:r>
          </w:p>
          <w:p w14:paraId="04FD5811"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0628431F" w14:textId="77777777" w:rsidR="00E97326" w:rsidRPr="003B02C3" w:rsidRDefault="00E97326" w:rsidP="007D7098">
            <w:pPr>
              <w:pStyle w:val="TableText"/>
              <w:rPr>
                <w:sz w:val="22"/>
                <w:szCs w:val="22"/>
              </w:rPr>
            </w:pPr>
            <w:r w:rsidRPr="003B02C3">
              <w:rPr>
                <w:sz w:val="22"/>
                <w:szCs w:val="22"/>
              </w:rPr>
              <w:t>Room to Grow</w:t>
            </w:r>
          </w:p>
          <w:p w14:paraId="51A39F8D"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4F96EC58"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0BB1B8E3" w14:textId="77777777" w:rsidR="00E97326" w:rsidRPr="003B02C3" w:rsidRDefault="00E97326" w:rsidP="007D7098">
            <w:pPr>
              <w:pStyle w:val="TableText"/>
              <w:rPr>
                <w:sz w:val="22"/>
                <w:szCs w:val="22"/>
              </w:rPr>
            </w:pPr>
            <w:r w:rsidRPr="003B02C3">
              <w:rPr>
                <w:sz w:val="22"/>
                <w:szCs w:val="22"/>
              </w:rPr>
              <w:t>Competitive Pay &amp; Benefits</w:t>
            </w:r>
          </w:p>
          <w:p w14:paraId="3C0EA67F"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19161B4C" w14:textId="77777777" w:rsidR="00E97326" w:rsidRPr="003B02C3" w:rsidRDefault="00E97326" w:rsidP="007D7098">
            <w:pPr>
              <w:pStyle w:val="TableText"/>
              <w:rPr>
                <w:sz w:val="22"/>
                <w:szCs w:val="22"/>
              </w:rPr>
            </w:pPr>
            <w:r w:rsidRPr="003B02C3">
              <w:rPr>
                <w:sz w:val="22"/>
                <w:szCs w:val="22"/>
              </w:rPr>
              <w:t>Time to Recharge</w:t>
            </w:r>
          </w:p>
          <w:p w14:paraId="0021FF31"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3347A057" w14:textId="77777777" w:rsidR="00E97326" w:rsidRPr="003B02C3" w:rsidRDefault="00E97326" w:rsidP="007D7098">
            <w:pPr>
              <w:pStyle w:val="TableText"/>
              <w:rPr>
                <w:sz w:val="22"/>
                <w:szCs w:val="22"/>
              </w:rPr>
            </w:pPr>
            <w:r w:rsidRPr="003B02C3">
              <w:rPr>
                <w:sz w:val="22"/>
                <w:szCs w:val="22"/>
              </w:rPr>
              <w:t xml:space="preserve">Making a Difference </w:t>
            </w:r>
          </w:p>
          <w:p w14:paraId="5DDF0385"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6BF5BC70"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Farmington</w:t>
      </w:r>
    </w:p>
    <w:p w14:paraId="4D4B1809" w14:textId="77777777" w:rsidR="00E97326" w:rsidRPr="00CB6ACE" w:rsidRDefault="00E97326" w:rsidP="003B02C3">
      <w:r w:rsidRPr="00CB6ACE">
        <w:t xml:space="preserve">Enjoy the unique culture, natural beauty, and community spirit of </w:t>
      </w:r>
      <w:r w:rsidRPr="00285267">
        <w:rPr>
          <w:b/>
          <w:bCs/>
          <w:noProof/>
        </w:rPr>
        <w:t>Farmington</w:t>
      </w:r>
      <w:r w:rsidRPr="00CB6ACE">
        <w:t>. Live and work where you love!</w:t>
      </w:r>
    </w:p>
    <w:p w14:paraId="54E5FB24"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15E0872C" w14:textId="77777777" w:rsidR="00E97326" w:rsidRPr="00776419" w:rsidRDefault="00E97326" w:rsidP="00776419">
      <w:r w:rsidRPr="00F41320">
        <w:t>For assistance, please scan QR code and locate FAQ under Job Seekers or the following link:</w:t>
      </w:r>
      <w:r>
        <w:t xml:space="preserve"> </w:t>
      </w:r>
      <w:hyperlink r:id="rId20" w:history="1">
        <w:r w:rsidRPr="00776419">
          <w:rPr>
            <w:rStyle w:val="Hyperlink"/>
            <w:b/>
            <w:bCs/>
            <w:color w:val="0B5D5E" w:themeColor="accent1"/>
          </w:rPr>
          <w:t>https://www.spo.state.nm.us/work-for-new-mexico/faq/</w:t>
        </w:r>
      </w:hyperlink>
    </w:p>
    <w:p w14:paraId="61AE5675" w14:textId="77777777" w:rsidR="00E97326" w:rsidRPr="00CB6ACE" w:rsidRDefault="00E97326" w:rsidP="007D7098">
      <w:pPr>
        <w:pStyle w:val="Heading3"/>
        <w:rPr>
          <w:rFonts w:eastAsia="Open Sans"/>
        </w:rPr>
      </w:pPr>
      <w:r w:rsidRPr="00CB6ACE">
        <w:rPr>
          <w:rFonts w:eastAsia="Open Sans"/>
        </w:rPr>
        <w:t>Featured Job Openings:</w:t>
      </w:r>
    </w:p>
    <w:p w14:paraId="7837BE89" w14:textId="77777777" w:rsidR="00E97326" w:rsidRDefault="00E97326" w:rsidP="00D37C49">
      <w:pPr>
        <w:rPr>
          <w:noProof/>
        </w:rPr>
      </w:pPr>
      <w:r>
        <w:rPr>
          <w:noProof/>
        </w:rPr>
        <w:t>Transition Rehab Counselor (DVR #10277) (Expiration Date: 10/16/2026) (Job Id: 167542)</w:t>
      </w:r>
    </w:p>
    <w:p w14:paraId="0D958D87" w14:textId="77777777" w:rsidR="00E97326" w:rsidRDefault="00E97326" w:rsidP="00D37C49">
      <w:pPr>
        <w:rPr>
          <w:noProof/>
        </w:rPr>
      </w:pPr>
      <w:r>
        <w:rPr>
          <w:noProof/>
        </w:rPr>
        <w:lastRenderedPageBreak/>
        <w:t>Sr Social Services Coordinator (ALTSD #41238) (Expiration Date: 10/08/2026) (Job Id: 167840)</w:t>
      </w:r>
    </w:p>
    <w:p w14:paraId="3D631BFB"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Client Service Agent (CYFD/PSD 10104731+) (Expiration Date: 10/23/2026) (Job Id: 167621)</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518C869B" w14:textId="77777777" w:rsidTr="00F97CA7">
        <w:trPr>
          <w:trHeight w:val="2070"/>
        </w:trPr>
        <w:tc>
          <w:tcPr>
            <w:tcW w:w="3120" w:type="dxa"/>
            <w:vAlign w:val="center"/>
          </w:tcPr>
          <w:p w14:paraId="1E353EE8"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425329743"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7BBB1222"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1678459113"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52B3A9F9"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1714B749"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84864"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6511739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10C8303B" w14:textId="77777777" w:rsidR="00E97326" w:rsidRPr="003B02C3" w:rsidRDefault="00E97326" w:rsidP="003B02C3">
      <w:r w:rsidRPr="00CB6ACE">
        <w:t>We’re hiring for a variety of roles in</w:t>
      </w:r>
      <w:r>
        <w:t xml:space="preserve"> </w:t>
      </w:r>
      <w:r>
        <w:rPr>
          <w:noProof/>
        </w:rPr>
        <w:t>Las Vegas</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6AEF1090" w14:textId="77777777" w:rsidR="00E97326" w:rsidRPr="00A75333" w:rsidRDefault="00E97326" w:rsidP="00776419">
      <w:pPr>
        <w:pStyle w:val="Heading3"/>
        <w:rPr>
          <w:rFonts w:eastAsia="Open Sans"/>
        </w:rPr>
      </w:pPr>
      <w:r w:rsidRPr="00A75333">
        <w:rPr>
          <w:rFonts w:eastAsia="Open Sans"/>
        </w:rPr>
        <w:t>Make a Difference. Build a Future.</w:t>
      </w:r>
    </w:p>
    <w:p w14:paraId="705B48F0"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790A1D4A"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83840"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781132520"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12650" id="Graphic 36" o:spid="_x0000_s1026" alt="&quot;&quot;" style="position:absolute;margin-left:197.25pt;margin-top:8.3pt;width:110.55pt;height:227.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2B38B5D3"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141294B3" w14:textId="77777777" w:rsidR="00E97326" w:rsidRPr="003B02C3" w:rsidRDefault="00E97326" w:rsidP="007D7098">
            <w:pPr>
              <w:pStyle w:val="TableText"/>
              <w:rPr>
                <w:sz w:val="22"/>
                <w:szCs w:val="22"/>
              </w:rPr>
            </w:pPr>
            <w:r w:rsidRPr="003B02C3">
              <w:rPr>
                <w:sz w:val="22"/>
                <w:szCs w:val="22"/>
              </w:rPr>
              <w:t>Purpose-Driven Work</w:t>
            </w:r>
          </w:p>
          <w:p w14:paraId="27DF5166"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3D427CA3" w14:textId="77777777" w:rsidR="00E97326" w:rsidRPr="003B02C3" w:rsidRDefault="00E97326" w:rsidP="007D7098">
            <w:pPr>
              <w:pStyle w:val="TableText"/>
              <w:rPr>
                <w:sz w:val="22"/>
                <w:szCs w:val="22"/>
              </w:rPr>
            </w:pPr>
            <w:r w:rsidRPr="003B02C3">
              <w:rPr>
                <w:sz w:val="22"/>
                <w:szCs w:val="22"/>
              </w:rPr>
              <w:t>Robust Retirement</w:t>
            </w:r>
          </w:p>
          <w:p w14:paraId="3AB4571A"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337E4AC6" w14:textId="77777777" w:rsidR="00E97326" w:rsidRPr="003B02C3" w:rsidRDefault="00E97326" w:rsidP="007D7098">
            <w:pPr>
              <w:pStyle w:val="TableText"/>
              <w:rPr>
                <w:sz w:val="22"/>
                <w:szCs w:val="22"/>
              </w:rPr>
            </w:pPr>
            <w:r w:rsidRPr="003B02C3">
              <w:rPr>
                <w:sz w:val="22"/>
                <w:szCs w:val="22"/>
              </w:rPr>
              <w:t>Room to Grow</w:t>
            </w:r>
          </w:p>
          <w:p w14:paraId="0F076EF7"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32946BE9"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39A42D0E" w14:textId="77777777" w:rsidR="00E97326" w:rsidRPr="003B02C3" w:rsidRDefault="00E97326" w:rsidP="007D7098">
            <w:pPr>
              <w:pStyle w:val="TableText"/>
              <w:rPr>
                <w:sz w:val="22"/>
                <w:szCs w:val="22"/>
              </w:rPr>
            </w:pPr>
            <w:r w:rsidRPr="003B02C3">
              <w:rPr>
                <w:sz w:val="22"/>
                <w:szCs w:val="22"/>
              </w:rPr>
              <w:t>Competitive Pay &amp; Benefits</w:t>
            </w:r>
          </w:p>
          <w:p w14:paraId="6A613DE9"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2F910CF4" w14:textId="77777777" w:rsidR="00E97326" w:rsidRPr="003B02C3" w:rsidRDefault="00E97326" w:rsidP="007D7098">
            <w:pPr>
              <w:pStyle w:val="TableText"/>
              <w:rPr>
                <w:sz w:val="22"/>
                <w:szCs w:val="22"/>
              </w:rPr>
            </w:pPr>
            <w:r w:rsidRPr="003B02C3">
              <w:rPr>
                <w:sz w:val="22"/>
                <w:szCs w:val="22"/>
              </w:rPr>
              <w:t>Time to Recharge</w:t>
            </w:r>
          </w:p>
          <w:p w14:paraId="6AAAC966"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34FD4950" w14:textId="77777777" w:rsidR="00E97326" w:rsidRPr="003B02C3" w:rsidRDefault="00E97326" w:rsidP="007D7098">
            <w:pPr>
              <w:pStyle w:val="TableText"/>
              <w:rPr>
                <w:sz w:val="22"/>
                <w:szCs w:val="22"/>
              </w:rPr>
            </w:pPr>
            <w:r w:rsidRPr="003B02C3">
              <w:rPr>
                <w:sz w:val="22"/>
                <w:szCs w:val="22"/>
              </w:rPr>
              <w:t xml:space="preserve">Making a Difference </w:t>
            </w:r>
          </w:p>
          <w:p w14:paraId="73F2542E"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02FCA596"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Las Vegas</w:t>
      </w:r>
    </w:p>
    <w:p w14:paraId="31691A19" w14:textId="77777777" w:rsidR="00E97326" w:rsidRPr="00CB6ACE" w:rsidRDefault="00E97326" w:rsidP="003B02C3">
      <w:r w:rsidRPr="00CB6ACE">
        <w:t xml:space="preserve">Enjoy the unique culture, natural beauty, and community spirit of </w:t>
      </w:r>
      <w:r w:rsidRPr="00285267">
        <w:rPr>
          <w:b/>
          <w:bCs/>
          <w:noProof/>
        </w:rPr>
        <w:t>Las Vegas</w:t>
      </w:r>
      <w:r w:rsidRPr="00CB6ACE">
        <w:t>. Live and work where you love!</w:t>
      </w:r>
    </w:p>
    <w:p w14:paraId="281B0A2D"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306229B4" w14:textId="77777777" w:rsidR="00E97326" w:rsidRPr="00776419" w:rsidRDefault="00E97326" w:rsidP="00776419">
      <w:r w:rsidRPr="00F41320">
        <w:t>For assistance, please scan QR code and locate FAQ under Job Seekers or the following link:</w:t>
      </w:r>
      <w:r>
        <w:t xml:space="preserve"> </w:t>
      </w:r>
      <w:hyperlink r:id="rId21" w:history="1">
        <w:r w:rsidRPr="00776419">
          <w:rPr>
            <w:rStyle w:val="Hyperlink"/>
            <w:b/>
            <w:bCs/>
            <w:color w:val="0B5D5E" w:themeColor="accent1"/>
          </w:rPr>
          <w:t>https://www.spo.state.nm.us/work-for-new-mexico/faq/</w:t>
        </w:r>
      </w:hyperlink>
    </w:p>
    <w:p w14:paraId="40E6B190" w14:textId="77777777" w:rsidR="00E97326" w:rsidRPr="00CB6ACE" w:rsidRDefault="00E97326" w:rsidP="007D7098">
      <w:pPr>
        <w:pStyle w:val="Heading3"/>
        <w:rPr>
          <w:rFonts w:eastAsia="Open Sans"/>
        </w:rPr>
      </w:pPr>
      <w:r w:rsidRPr="00CB6ACE">
        <w:rPr>
          <w:rFonts w:eastAsia="Open Sans"/>
        </w:rPr>
        <w:t>Featured Job Openings:</w:t>
      </w:r>
    </w:p>
    <w:p w14:paraId="6D36AC9D" w14:textId="77777777" w:rsidR="00E97326" w:rsidRDefault="00E97326" w:rsidP="00D37C49">
      <w:pPr>
        <w:rPr>
          <w:noProof/>
        </w:rPr>
      </w:pPr>
      <w:r>
        <w:rPr>
          <w:noProof/>
        </w:rPr>
        <w:t>Advanced Psychiatric Social Worker (DOH/NMBHI #13114) (Expiration Date: 10/02/2026) (Job Id: 167104)</w:t>
      </w:r>
    </w:p>
    <w:p w14:paraId="6588F1ED" w14:textId="77777777" w:rsidR="00E97326" w:rsidRDefault="00E97326" w:rsidP="00D37C49">
      <w:pPr>
        <w:rPr>
          <w:noProof/>
        </w:rPr>
      </w:pPr>
      <w:r>
        <w:rPr>
          <w:noProof/>
        </w:rPr>
        <w:lastRenderedPageBreak/>
        <w:t>Adult Psychiatric Division/Forensic Psychiatric Technician 1 Parttime(DOH/NMBHI #13562) (Expiration Date: 09/28/2026) (Job Id: 167041)</w:t>
      </w:r>
    </w:p>
    <w:p w14:paraId="51B60AB5" w14:textId="77777777" w:rsidR="00E97326" w:rsidRDefault="00E97326" w:rsidP="00D37C49">
      <w:pPr>
        <w:rPr>
          <w:noProof/>
        </w:rPr>
      </w:pPr>
      <w:r>
        <w:rPr>
          <w:noProof/>
        </w:rPr>
        <w:t>Adult Psychiatric Division/Forensic Psychiatric Technician 1 Fulltime Multi(DOH/NMBHI #13421+) (Expiration Date: 09/28/2026) (Job Id: 167043)</w:t>
      </w:r>
    </w:p>
    <w:p w14:paraId="4FC59406" w14:textId="77777777" w:rsidR="00E97326" w:rsidRDefault="00E97326" w:rsidP="00D37C49">
      <w:pPr>
        <w:rPr>
          <w:noProof/>
        </w:rPr>
      </w:pPr>
      <w:r>
        <w:rPr>
          <w:noProof/>
        </w:rPr>
        <w:t>Laundry Service Worker Multifil(DOH/NMBHI #12776+) (Expiration Date: 10/18/2026) (Job Id: 167647)</w:t>
      </w:r>
    </w:p>
    <w:p w14:paraId="69CC94F3" w14:textId="77777777" w:rsidR="00E97326" w:rsidRDefault="00E97326" w:rsidP="00D37C49">
      <w:pPr>
        <w:rPr>
          <w:noProof/>
        </w:rPr>
      </w:pPr>
      <w:r>
        <w:rPr>
          <w:noProof/>
        </w:rPr>
        <w:t>Adult Psychiatric Division/Forensic Psychiatric Technician 2 Parttime( DOH/NMBHI #13418) (Expiration Date: 09/28/2026) (Job Id: 167042)</w:t>
      </w:r>
    </w:p>
    <w:p w14:paraId="687B2842" w14:textId="77777777" w:rsidR="00E97326" w:rsidRDefault="00E97326" w:rsidP="00D37C49">
      <w:pPr>
        <w:rPr>
          <w:noProof/>
        </w:rPr>
      </w:pPr>
      <w:r>
        <w:rPr>
          <w:noProof/>
        </w:rPr>
        <w:t>Adult Psychiatric Division/Forensic Psychiatric Technician 2 Fulltime Multi(DOH/NMBHI #13539+) (Expiration Date: 09/28/2026) (Job Id: 167044)</w:t>
      </w:r>
    </w:p>
    <w:p w14:paraId="57C46117" w14:textId="77777777" w:rsidR="00E97326" w:rsidRDefault="00E97326" w:rsidP="00D37C49">
      <w:pPr>
        <w:rPr>
          <w:noProof/>
        </w:rPr>
      </w:pPr>
      <w:r>
        <w:rPr>
          <w:noProof/>
        </w:rPr>
        <w:t>Adolescent Psychiatric Technician 2 Fulltime Multifil-CARE (DOH/NMBHI #13593) (Expiration Date: 09/28/2026) (Job Id: 167038)</w:t>
      </w:r>
    </w:p>
    <w:p w14:paraId="23CD8586" w14:textId="77777777" w:rsidR="00E97326" w:rsidRDefault="00E97326" w:rsidP="00D37C49">
      <w:pPr>
        <w:rPr>
          <w:noProof/>
        </w:rPr>
      </w:pPr>
      <w:r>
        <w:rPr>
          <w:noProof/>
        </w:rPr>
        <w:t>Adult Psychiatric Division/Forensic Psychiatric Techncian 3 PRN Multi(DOH/NMBHI #13387+) (Expiration Date: 09/28/2026) (Job Id: 167040)</w:t>
      </w:r>
    </w:p>
    <w:p w14:paraId="1E883B2D" w14:textId="77777777" w:rsidR="00E97326" w:rsidRDefault="00E97326" w:rsidP="00D37C49">
      <w:pPr>
        <w:rPr>
          <w:noProof/>
        </w:rPr>
      </w:pPr>
      <w:r>
        <w:rPr>
          <w:noProof/>
        </w:rPr>
        <w:t>Adult Psychiatric Division/Forensic Psychiatric Technician 3 Fulltime Multi(DOH/NMBHI #13559+) (Expiration Date: 10/01/2026) (Job Id: 167045)</w:t>
      </w:r>
    </w:p>
    <w:p w14:paraId="6B52EA7D" w14:textId="77777777" w:rsidR="00E97326" w:rsidRDefault="00E97326" w:rsidP="00D37C49">
      <w:pPr>
        <w:rPr>
          <w:noProof/>
        </w:rPr>
      </w:pPr>
      <w:r>
        <w:rPr>
          <w:noProof/>
        </w:rPr>
        <w:t>Adolescent Psychiatric Technician 3 FullTime(DOH/NMBHI#13579) (Expiration Date: 10/26/2026) (Job Id: 167883)</w:t>
      </w:r>
    </w:p>
    <w:p w14:paraId="66FA9FA4" w14:textId="77777777" w:rsidR="00E97326" w:rsidRDefault="00E97326" w:rsidP="00D37C49">
      <w:pPr>
        <w:rPr>
          <w:noProof/>
        </w:rPr>
      </w:pPr>
      <w:r>
        <w:rPr>
          <w:noProof/>
        </w:rPr>
        <w:t>Recreational Therapy Aide(DOH/NMBHI #13049) (Expiration Date: 10/25/2026) (Job Id: 167867)</w:t>
      </w:r>
    </w:p>
    <w:p w14:paraId="37CB3583" w14:textId="77777777" w:rsidR="00E97326" w:rsidRDefault="00E97326" w:rsidP="00D37C49">
      <w:pPr>
        <w:rPr>
          <w:noProof/>
        </w:rPr>
      </w:pPr>
      <w:r>
        <w:rPr>
          <w:noProof/>
        </w:rPr>
        <w:t>Recreational Therapist(DOH/NMBHI #12977) (Expiration Date: 10/12/2026) (Job Id: 167439)</w:t>
      </w:r>
    </w:p>
    <w:p w14:paraId="09D0C1C1" w14:textId="77777777" w:rsidR="00E97326" w:rsidRDefault="00E97326" w:rsidP="00D37C49">
      <w:pPr>
        <w:rPr>
          <w:noProof/>
        </w:rPr>
      </w:pPr>
      <w:r>
        <w:rPr>
          <w:noProof/>
        </w:rPr>
        <w:t>Electrician/Journeyman (DOH/NMBHI#12791) (Expiration Date: 10/05/2026) (Job Id: 167247)</w:t>
      </w:r>
    </w:p>
    <w:p w14:paraId="28A5B074" w14:textId="77777777" w:rsidR="00E97326" w:rsidRDefault="00E97326" w:rsidP="00D37C49">
      <w:pPr>
        <w:rPr>
          <w:noProof/>
        </w:rPr>
      </w:pPr>
      <w:r>
        <w:rPr>
          <w:noProof/>
        </w:rPr>
        <w:t>Custodian Multifil(DOH/NMBHI #12831+) (Expiration Date: 10/18/2026) (Job Id: 167645)</w:t>
      </w:r>
    </w:p>
    <w:p w14:paraId="776F137A" w14:textId="77777777" w:rsidR="00E97326" w:rsidRDefault="00E97326" w:rsidP="00D37C49">
      <w:pPr>
        <w:rPr>
          <w:noProof/>
        </w:rPr>
      </w:pPr>
      <w:r>
        <w:rPr>
          <w:noProof/>
        </w:rPr>
        <w:t>CPS Case Worker (CYFD/PSD #8540+) (Expiration Date: 10/05/2026) (Job Id: 167222)</w:t>
      </w:r>
    </w:p>
    <w:p w14:paraId="7B4B1824" w14:textId="77777777" w:rsidR="00E97326" w:rsidRDefault="00E97326" w:rsidP="00D37C49">
      <w:pPr>
        <w:rPr>
          <w:noProof/>
        </w:rPr>
      </w:pPr>
      <w:r>
        <w:rPr>
          <w:noProof/>
        </w:rPr>
        <w:t>Food Service Worker Multifil (DOH/NMBHI #12936+) (Expiration Date: 10/26/2026) (Job Id: 167895)</w:t>
      </w:r>
    </w:p>
    <w:p w14:paraId="0AEA21C8" w14:textId="77777777" w:rsidR="00E97326" w:rsidRDefault="00E97326" w:rsidP="00D37C49">
      <w:pPr>
        <w:rPr>
          <w:noProof/>
        </w:rPr>
      </w:pPr>
      <w:r>
        <w:rPr>
          <w:noProof/>
        </w:rPr>
        <w:t>Community Based Services-Medical Records Clerk(DOH/NMBHI #13229) (Expiration Date: 10/05/2026) (Job Id: 167248)</w:t>
      </w:r>
    </w:p>
    <w:p w14:paraId="531E9D25" w14:textId="77777777" w:rsidR="00E97326" w:rsidRDefault="00E97326" w:rsidP="00D37C49">
      <w:pPr>
        <w:rPr>
          <w:noProof/>
        </w:rPr>
      </w:pPr>
      <w:r>
        <w:rPr>
          <w:noProof/>
        </w:rPr>
        <w:t>Long Term Care-Unit Clerk(DOH/NMBHI #13595) (Expiration Date: 10/05/2026) (Job Id: 167243)</w:t>
      </w:r>
    </w:p>
    <w:p w14:paraId="587F63B7" w14:textId="77777777" w:rsidR="00E97326" w:rsidRDefault="00E97326" w:rsidP="00D37C49">
      <w:pPr>
        <w:rPr>
          <w:noProof/>
        </w:rPr>
      </w:pPr>
      <w:r>
        <w:rPr>
          <w:noProof/>
        </w:rPr>
        <w:t>Community Based Services-Maintenance Technician(DOH/NMBHI #12815) (Expiration Date: 10/05/2026) (Job Id: 167252)</w:t>
      </w:r>
    </w:p>
    <w:p w14:paraId="2A214411" w14:textId="77777777" w:rsidR="00E97326" w:rsidRDefault="00E97326" w:rsidP="00D37C49">
      <w:pPr>
        <w:rPr>
          <w:noProof/>
        </w:rPr>
      </w:pPr>
      <w:r>
        <w:rPr>
          <w:noProof/>
        </w:rPr>
        <w:lastRenderedPageBreak/>
        <w:t>CPS Floating Case Worker (CYFD/PSD #10119019) (Expiration Date: 10/17/2026) (Job Id: 167557)</w:t>
      </w:r>
    </w:p>
    <w:p w14:paraId="593CF8D2" w14:textId="77777777" w:rsidR="00E97326" w:rsidRDefault="00E97326" w:rsidP="00D37C49">
      <w:pPr>
        <w:rPr>
          <w:noProof/>
        </w:rPr>
      </w:pPr>
      <w:r>
        <w:rPr>
          <w:noProof/>
        </w:rPr>
        <w:t>Baker(DOH/NMBHI #12922) (Expiration Date: 10/11/2026) (Job Id: 167422)</w:t>
      </w:r>
    </w:p>
    <w:p w14:paraId="1322766B" w14:textId="77777777" w:rsidR="00E97326" w:rsidRDefault="00E97326" w:rsidP="00D37C49">
      <w:pPr>
        <w:rPr>
          <w:noProof/>
        </w:rPr>
      </w:pPr>
      <w:r>
        <w:rPr>
          <w:noProof/>
        </w:rPr>
        <w:t>Associate Tax and Revenue Representative (TRD #2041) (Expiration Date: 09/30/2026) (Job Id: 167512)</w:t>
      </w:r>
    </w:p>
    <w:p w14:paraId="2C25B074" w14:textId="77777777" w:rsidR="00E97326" w:rsidRDefault="00E97326" w:rsidP="00D37C49">
      <w:pPr>
        <w:rPr>
          <w:noProof/>
        </w:rPr>
      </w:pPr>
      <w:r>
        <w:rPr>
          <w:noProof/>
        </w:rPr>
        <w:t>Adult Psychiatric Division/Forensic Psychiatric Technican 1 PRN Multifil(DOH/NMBHI #11867+) (Expiration Date: 09/28/2026) (Job Id: 167039)</w:t>
      </w:r>
    </w:p>
    <w:p w14:paraId="3CEF13DA" w14:textId="77777777" w:rsidR="00E97326" w:rsidRDefault="00E97326" w:rsidP="00D37C49">
      <w:pPr>
        <w:rPr>
          <w:noProof/>
        </w:rPr>
      </w:pPr>
      <w:r>
        <w:rPr>
          <w:noProof/>
        </w:rPr>
        <w:t>LPN/LVN (DOH/NMBHI #13544) (Expiration Date: 10/17/2026) (Job Id: 167392)</w:t>
      </w:r>
    </w:p>
    <w:p w14:paraId="3AD97780" w14:textId="77777777" w:rsidR="00E97326" w:rsidRDefault="00E97326" w:rsidP="00D37C49">
      <w:pPr>
        <w:rPr>
          <w:noProof/>
        </w:rPr>
      </w:pPr>
      <w:r>
        <w:rPr>
          <w:noProof/>
        </w:rPr>
        <w:t>Security Guard(DOH/NMBHI #12701) (Expiration Date: 10/26/2026) (Job Id: 167886)</w:t>
      </w:r>
    </w:p>
    <w:p w14:paraId="43CA3328" w14:textId="77777777" w:rsidR="00E97326" w:rsidRDefault="00E97326" w:rsidP="00D37C49">
      <w:pPr>
        <w:rPr>
          <w:noProof/>
        </w:rPr>
      </w:pPr>
      <w:r>
        <w:rPr>
          <w:noProof/>
        </w:rPr>
        <w:t>Office Support Clerk(DOH/NMBHI #13073) (Expiration Date: 10/26/2026) (Job Id: 167872)</w:t>
      </w:r>
    </w:p>
    <w:p w14:paraId="3F194E36" w14:textId="77777777" w:rsidR="00E97326" w:rsidRDefault="00E97326" w:rsidP="00D37C49">
      <w:pPr>
        <w:rPr>
          <w:noProof/>
        </w:rPr>
      </w:pPr>
      <w:r>
        <w:rPr>
          <w:noProof/>
        </w:rPr>
        <w:t>Cook Multi(DOH/NMBHI#12894+) (Expiration Date: 10/10/2026) (Job Id: 167263)</w:t>
      </w:r>
    </w:p>
    <w:p w14:paraId="48DA4ECD"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Family Assistance Analyst (HCA/ISD #7695+) (Expiration Date: 09/29/2026) (Job Id: 167497)</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17FE0A41" w14:textId="77777777" w:rsidTr="00F97CA7">
        <w:trPr>
          <w:trHeight w:val="2070"/>
        </w:trPr>
        <w:tc>
          <w:tcPr>
            <w:tcW w:w="3120" w:type="dxa"/>
            <w:vAlign w:val="center"/>
          </w:tcPr>
          <w:p w14:paraId="7A0DD880"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917888154"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00379207"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990936697"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6EE9BCD4"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07DC1D6F"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87936"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3088815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2261D92F" w14:textId="77777777" w:rsidR="00E97326" w:rsidRPr="003B02C3" w:rsidRDefault="00E97326" w:rsidP="003B02C3">
      <w:r w:rsidRPr="00CB6ACE">
        <w:t>We’re hiring for a variety of roles in</w:t>
      </w:r>
      <w:r>
        <w:t xml:space="preserve"> </w:t>
      </w:r>
      <w:r>
        <w:rPr>
          <w:noProof/>
        </w:rPr>
        <w:t>Los Lunas</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1ED599D9" w14:textId="77777777" w:rsidR="00E97326" w:rsidRPr="00A75333" w:rsidRDefault="00E97326" w:rsidP="00776419">
      <w:pPr>
        <w:pStyle w:val="Heading3"/>
        <w:rPr>
          <w:rFonts w:eastAsia="Open Sans"/>
        </w:rPr>
      </w:pPr>
      <w:r w:rsidRPr="00A75333">
        <w:rPr>
          <w:rFonts w:eastAsia="Open Sans"/>
        </w:rPr>
        <w:t>Make a Difference. Build a Future.</w:t>
      </w:r>
    </w:p>
    <w:p w14:paraId="037BCF09"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3FC23E66"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86912"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144612918"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A9B3C" id="Graphic 36" o:spid="_x0000_s1026" alt="&quot;&quot;" style="position:absolute;margin-left:197.25pt;margin-top:8.3pt;width:110.55pt;height:227.2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35F13075"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19E09664" w14:textId="77777777" w:rsidR="00E97326" w:rsidRPr="003B02C3" w:rsidRDefault="00E97326" w:rsidP="007D7098">
            <w:pPr>
              <w:pStyle w:val="TableText"/>
              <w:rPr>
                <w:sz w:val="22"/>
                <w:szCs w:val="22"/>
              </w:rPr>
            </w:pPr>
            <w:r w:rsidRPr="003B02C3">
              <w:rPr>
                <w:sz w:val="22"/>
                <w:szCs w:val="22"/>
              </w:rPr>
              <w:t>Purpose-Driven Work</w:t>
            </w:r>
          </w:p>
          <w:p w14:paraId="57F62ACE"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19D50EAF" w14:textId="77777777" w:rsidR="00E97326" w:rsidRPr="003B02C3" w:rsidRDefault="00E97326" w:rsidP="007D7098">
            <w:pPr>
              <w:pStyle w:val="TableText"/>
              <w:rPr>
                <w:sz w:val="22"/>
                <w:szCs w:val="22"/>
              </w:rPr>
            </w:pPr>
            <w:r w:rsidRPr="003B02C3">
              <w:rPr>
                <w:sz w:val="22"/>
                <w:szCs w:val="22"/>
              </w:rPr>
              <w:t>Robust Retirement</w:t>
            </w:r>
          </w:p>
          <w:p w14:paraId="1DA10DFE"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46A28883" w14:textId="77777777" w:rsidR="00E97326" w:rsidRPr="003B02C3" w:rsidRDefault="00E97326" w:rsidP="007D7098">
            <w:pPr>
              <w:pStyle w:val="TableText"/>
              <w:rPr>
                <w:sz w:val="22"/>
                <w:szCs w:val="22"/>
              </w:rPr>
            </w:pPr>
            <w:r w:rsidRPr="003B02C3">
              <w:rPr>
                <w:sz w:val="22"/>
                <w:szCs w:val="22"/>
              </w:rPr>
              <w:t>Room to Grow</w:t>
            </w:r>
          </w:p>
          <w:p w14:paraId="645BEF1E"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09D72C47"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00DCDB30" w14:textId="77777777" w:rsidR="00E97326" w:rsidRPr="003B02C3" w:rsidRDefault="00E97326" w:rsidP="007D7098">
            <w:pPr>
              <w:pStyle w:val="TableText"/>
              <w:rPr>
                <w:sz w:val="22"/>
                <w:szCs w:val="22"/>
              </w:rPr>
            </w:pPr>
            <w:r w:rsidRPr="003B02C3">
              <w:rPr>
                <w:sz w:val="22"/>
                <w:szCs w:val="22"/>
              </w:rPr>
              <w:t>Competitive Pay &amp; Benefits</w:t>
            </w:r>
          </w:p>
          <w:p w14:paraId="33D17C62"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069D7B12" w14:textId="77777777" w:rsidR="00E97326" w:rsidRPr="003B02C3" w:rsidRDefault="00E97326" w:rsidP="007D7098">
            <w:pPr>
              <w:pStyle w:val="TableText"/>
              <w:rPr>
                <w:sz w:val="22"/>
                <w:szCs w:val="22"/>
              </w:rPr>
            </w:pPr>
            <w:r w:rsidRPr="003B02C3">
              <w:rPr>
                <w:sz w:val="22"/>
                <w:szCs w:val="22"/>
              </w:rPr>
              <w:t>Time to Recharge</w:t>
            </w:r>
          </w:p>
          <w:p w14:paraId="62871ABF"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7419F23B" w14:textId="77777777" w:rsidR="00E97326" w:rsidRPr="003B02C3" w:rsidRDefault="00E97326" w:rsidP="007D7098">
            <w:pPr>
              <w:pStyle w:val="TableText"/>
              <w:rPr>
                <w:sz w:val="22"/>
                <w:szCs w:val="22"/>
              </w:rPr>
            </w:pPr>
            <w:r w:rsidRPr="003B02C3">
              <w:rPr>
                <w:sz w:val="22"/>
                <w:szCs w:val="22"/>
              </w:rPr>
              <w:t xml:space="preserve">Making a Difference </w:t>
            </w:r>
          </w:p>
          <w:p w14:paraId="226EA5B1"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1ECA6361"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Los Lunas</w:t>
      </w:r>
    </w:p>
    <w:p w14:paraId="555353EF" w14:textId="77777777" w:rsidR="00E97326" w:rsidRPr="00CB6ACE" w:rsidRDefault="00E97326" w:rsidP="003B02C3">
      <w:r w:rsidRPr="00CB6ACE">
        <w:t xml:space="preserve">Enjoy the unique culture, natural beauty, and community spirit of </w:t>
      </w:r>
      <w:r w:rsidRPr="00285267">
        <w:rPr>
          <w:b/>
          <w:bCs/>
          <w:noProof/>
        </w:rPr>
        <w:t>Los Lunas</w:t>
      </w:r>
      <w:r w:rsidRPr="00CB6ACE">
        <w:t>. Live and work where you love!</w:t>
      </w:r>
    </w:p>
    <w:p w14:paraId="78C7CD8A"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24251F8B" w14:textId="77777777" w:rsidR="00E97326" w:rsidRPr="00776419" w:rsidRDefault="00E97326" w:rsidP="00776419">
      <w:r w:rsidRPr="00F41320">
        <w:t>For assistance, please scan QR code and locate FAQ under Job Seekers or the following link:</w:t>
      </w:r>
      <w:r>
        <w:t xml:space="preserve"> </w:t>
      </w:r>
      <w:hyperlink r:id="rId22" w:history="1">
        <w:r w:rsidRPr="00776419">
          <w:rPr>
            <w:rStyle w:val="Hyperlink"/>
            <w:b/>
            <w:bCs/>
            <w:color w:val="0B5D5E" w:themeColor="accent1"/>
          </w:rPr>
          <w:t>https://www.spo.state.nm.us/work-for-new-mexico/faq/</w:t>
        </w:r>
      </w:hyperlink>
    </w:p>
    <w:p w14:paraId="3F37ED70" w14:textId="77777777" w:rsidR="00E97326" w:rsidRPr="00CB6ACE" w:rsidRDefault="00E97326" w:rsidP="007D7098">
      <w:pPr>
        <w:pStyle w:val="Heading3"/>
        <w:rPr>
          <w:rFonts w:eastAsia="Open Sans"/>
        </w:rPr>
      </w:pPr>
      <w:r w:rsidRPr="00CB6ACE">
        <w:rPr>
          <w:rFonts w:eastAsia="Open Sans"/>
        </w:rPr>
        <w:t>Featured Job Openings:</w:t>
      </w:r>
    </w:p>
    <w:p w14:paraId="5F9CC8A3" w14:textId="77777777" w:rsidR="00E97326" w:rsidRDefault="00E97326" w:rsidP="00D37C49">
      <w:pPr>
        <w:rPr>
          <w:noProof/>
        </w:rPr>
      </w:pPr>
      <w:r>
        <w:rPr>
          <w:noProof/>
        </w:rPr>
        <w:t>Direct Care I (DOH/LLCP #13280+) (Expiration Date: 10/05/2026) (Job Id: 167249)</w:t>
      </w:r>
    </w:p>
    <w:p w14:paraId="1CCA0516" w14:textId="77777777" w:rsidR="00E97326" w:rsidRDefault="00E97326" w:rsidP="00D37C49">
      <w:pPr>
        <w:rPr>
          <w:noProof/>
        </w:rPr>
      </w:pPr>
      <w:r>
        <w:rPr>
          <w:noProof/>
        </w:rPr>
        <w:lastRenderedPageBreak/>
        <w:t>Inmate Records Clerk (NMCD #30706) (Expiration Date: 09/28/2026) (Job Id: 167370)</w:t>
      </w:r>
    </w:p>
    <w:p w14:paraId="0D31D7BD" w14:textId="77777777" w:rsidR="00E97326" w:rsidRDefault="00E97326" w:rsidP="00D37C49">
      <w:pPr>
        <w:rPr>
          <w:noProof/>
        </w:rPr>
      </w:pPr>
      <w:r>
        <w:rPr>
          <w:noProof/>
        </w:rPr>
        <w:t>Correctional Officer Cadet (NMCD/CNMCF #17010+) (Expiration Date: 11/07/2026) (Job Id: 167332)</w:t>
      </w:r>
    </w:p>
    <w:p w14:paraId="4C2E30B8" w14:textId="77777777" w:rsidR="00E97326" w:rsidRDefault="00E97326" w:rsidP="00D37C49">
      <w:pPr>
        <w:rPr>
          <w:noProof/>
        </w:rPr>
      </w:pPr>
      <w:r>
        <w:rPr>
          <w:noProof/>
        </w:rPr>
        <w:t>Residential Services Support Specialist (DOH/LLCP #15041) (Expiration Date: 10/06/2026) (Job Id: 167727)</w:t>
      </w:r>
    </w:p>
    <w:p w14:paraId="230FF27D" w14:textId="77777777" w:rsidR="00E97326" w:rsidRDefault="00E97326" w:rsidP="00D37C49">
      <w:pPr>
        <w:rPr>
          <w:noProof/>
        </w:rPr>
      </w:pPr>
      <w:r>
        <w:rPr>
          <w:noProof/>
        </w:rPr>
        <w:t>Corrections Case Worker (NMCD #16912) (Expiration Date: 10/05/2026) (Job Id: 167610)</w:t>
      </w:r>
    </w:p>
    <w:p w14:paraId="35D6719D" w14:textId="77777777" w:rsidR="00E97326" w:rsidRDefault="00E97326" w:rsidP="00D37C49">
      <w:pPr>
        <w:rPr>
          <w:noProof/>
        </w:rPr>
      </w:pPr>
      <w:r>
        <w:rPr>
          <w:noProof/>
        </w:rPr>
        <w:t>Case Worker (CYFD/PSD #10109584) (Expiration Date: 10/18/2026) (Job Id: 167591)</w:t>
      </w:r>
    </w:p>
    <w:p w14:paraId="7ED16375" w14:textId="77777777" w:rsidR="00E97326" w:rsidRDefault="00E97326" w:rsidP="00D37C49">
      <w:pPr>
        <w:rPr>
          <w:noProof/>
        </w:rPr>
      </w:pPr>
      <w:r>
        <w:rPr>
          <w:noProof/>
        </w:rPr>
        <w:t>Direct Care II (DOH/LLCP #14774+) (Expiration Date: 10/22/2026) (Job Id: 167720)</w:t>
      </w:r>
    </w:p>
    <w:p w14:paraId="41E16E06" w14:textId="77777777" w:rsidR="00E97326" w:rsidRDefault="00E97326" w:rsidP="00D37C49">
      <w:pPr>
        <w:rPr>
          <w:noProof/>
        </w:rPr>
      </w:pPr>
      <w:r>
        <w:rPr>
          <w:noProof/>
        </w:rPr>
        <w:t>CPS Case Aide (CYFD/PSD #10118961+) (Expiration Date: 10/02/2026) (Job Id: 167069)</w:t>
      </w:r>
    </w:p>
    <w:p w14:paraId="0046B307" w14:textId="77777777" w:rsidR="00E97326" w:rsidRDefault="00E97326" w:rsidP="00D37C49">
      <w:pPr>
        <w:rPr>
          <w:noProof/>
        </w:rPr>
      </w:pPr>
      <w:r>
        <w:rPr>
          <w:noProof/>
        </w:rPr>
        <w:t>Landscaping &amp; Grounds (DOH/LLCP #14769) (Expiration Date: 09/28/2026) (Job Id: 166969)</w:t>
      </w:r>
    </w:p>
    <w:p w14:paraId="334EB4AA" w14:textId="77777777" w:rsidR="00E97326" w:rsidRDefault="00E97326" w:rsidP="00D37C49">
      <w:pPr>
        <w:rPr>
          <w:noProof/>
        </w:rPr>
      </w:pPr>
      <w:r>
        <w:rPr>
          <w:noProof/>
        </w:rPr>
        <w:t>Intermediate Care Facility- Direct Care Supervisor (DOH/LLCP #56653) (Expiration Date: 10/23/2026) (Job Id: 167756)</w:t>
      </w:r>
    </w:p>
    <w:p w14:paraId="6D759C2C"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Custodian (DOH/LLCP #40969) (Expiration Date: 10/10/2026) (Job Id: 167326)</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7135FF7C" w14:textId="77777777" w:rsidTr="00F97CA7">
        <w:trPr>
          <w:trHeight w:val="2070"/>
        </w:trPr>
        <w:tc>
          <w:tcPr>
            <w:tcW w:w="3120" w:type="dxa"/>
            <w:vAlign w:val="center"/>
          </w:tcPr>
          <w:p w14:paraId="53F537F9"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377441626"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01712C32"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844006692"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6DB91A61"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3F97345A"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91008"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6262894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26C047B9" w14:textId="77777777" w:rsidR="00E97326" w:rsidRPr="003B02C3" w:rsidRDefault="00E97326" w:rsidP="003B02C3">
      <w:r w:rsidRPr="00CB6ACE">
        <w:t>We’re hiring for a variety of roles in</w:t>
      </w:r>
      <w:r>
        <w:t xml:space="preserve"> </w:t>
      </w:r>
      <w:r>
        <w:rPr>
          <w:noProof/>
        </w:rPr>
        <w:t>Raton</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398C54AE" w14:textId="77777777" w:rsidR="00E97326" w:rsidRPr="00A75333" w:rsidRDefault="00E97326" w:rsidP="00776419">
      <w:pPr>
        <w:pStyle w:val="Heading3"/>
        <w:rPr>
          <w:rFonts w:eastAsia="Open Sans"/>
        </w:rPr>
      </w:pPr>
      <w:r w:rsidRPr="00A75333">
        <w:rPr>
          <w:rFonts w:eastAsia="Open Sans"/>
        </w:rPr>
        <w:t>Make a Difference. Build a Future.</w:t>
      </w:r>
    </w:p>
    <w:p w14:paraId="57997432"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350B8BF7"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89984"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941230706"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57233" id="Graphic 36" o:spid="_x0000_s1026" alt="&quot;&quot;" style="position:absolute;margin-left:197.25pt;margin-top:8.3pt;width:110.55pt;height:227.2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5CB0891C"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1705487E" w14:textId="77777777" w:rsidR="00E97326" w:rsidRPr="003B02C3" w:rsidRDefault="00E97326" w:rsidP="007D7098">
            <w:pPr>
              <w:pStyle w:val="TableText"/>
              <w:rPr>
                <w:sz w:val="22"/>
                <w:szCs w:val="22"/>
              </w:rPr>
            </w:pPr>
            <w:r w:rsidRPr="003B02C3">
              <w:rPr>
                <w:sz w:val="22"/>
                <w:szCs w:val="22"/>
              </w:rPr>
              <w:t>Purpose-Driven Work</w:t>
            </w:r>
          </w:p>
          <w:p w14:paraId="40BAC15F"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57992ACF" w14:textId="77777777" w:rsidR="00E97326" w:rsidRPr="003B02C3" w:rsidRDefault="00E97326" w:rsidP="007D7098">
            <w:pPr>
              <w:pStyle w:val="TableText"/>
              <w:rPr>
                <w:sz w:val="22"/>
                <w:szCs w:val="22"/>
              </w:rPr>
            </w:pPr>
            <w:r w:rsidRPr="003B02C3">
              <w:rPr>
                <w:sz w:val="22"/>
                <w:szCs w:val="22"/>
              </w:rPr>
              <w:t>Robust Retirement</w:t>
            </w:r>
          </w:p>
          <w:p w14:paraId="2A0C241D"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2ED22901" w14:textId="77777777" w:rsidR="00E97326" w:rsidRPr="003B02C3" w:rsidRDefault="00E97326" w:rsidP="007D7098">
            <w:pPr>
              <w:pStyle w:val="TableText"/>
              <w:rPr>
                <w:sz w:val="22"/>
                <w:szCs w:val="22"/>
              </w:rPr>
            </w:pPr>
            <w:r w:rsidRPr="003B02C3">
              <w:rPr>
                <w:sz w:val="22"/>
                <w:szCs w:val="22"/>
              </w:rPr>
              <w:t>Room to Grow</w:t>
            </w:r>
          </w:p>
          <w:p w14:paraId="4F7BD53E"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0D504258"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7B88CBFD" w14:textId="77777777" w:rsidR="00E97326" w:rsidRPr="003B02C3" w:rsidRDefault="00E97326" w:rsidP="007D7098">
            <w:pPr>
              <w:pStyle w:val="TableText"/>
              <w:rPr>
                <w:sz w:val="22"/>
                <w:szCs w:val="22"/>
              </w:rPr>
            </w:pPr>
            <w:r w:rsidRPr="003B02C3">
              <w:rPr>
                <w:sz w:val="22"/>
                <w:szCs w:val="22"/>
              </w:rPr>
              <w:t>Competitive Pay &amp; Benefits</w:t>
            </w:r>
          </w:p>
          <w:p w14:paraId="4A069A6D"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7A5F28A0" w14:textId="77777777" w:rsidR="00E97326" w:rsidRPr="003B02C3" w:rsidRDefault="00E97326" w:rsidP="007D7098">
            <w:pPr>
              <w:pStyle w:val="TableText"/>
              <w:rPr>
                <w:sz w:val="22"/>
                <w:szCs w:val="22"/>
              </w:rPr>
            </w:pPr>
            <w:r w:rsidRPr="003B02C3">
              <w:rPr>
                <w:sz w:val="22"/>
                <w:szCs w:val="22"/>
              </w:rPr>
              <w:t>Time to Recharge</w:t>
            </w:r>
          </w:p>
          <w:p w14:paraId="2FA68AF2"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232D3378" w14:textId="77777777" w:rsidR="00E97326" w:rsidRPr="003B02C3" w:rsidRDefault="00E97326" w:rsidP="007D7098">
            <w:pPr>
              <w:pStyle w:val="TableText"/>
              <w:rPr>
                <w:sz w:val="22"/>
                <w:szCs w:val="22"/>
              </w:rPr>
            </w:pPr>
            <w:r w:rsidRPr="003B02C3">
              <w:rPr>
                <w:sz w:val="22"/>
                <w:szCs w:val="22"/>
              </w:rPr>
              <w:t xml:space="preserve">Making a Difference </w:t>
            </w:r>
          </w:p>
          <w:p w14:paraId="181C35FF"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5B0DE11D"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Raton</w:t>
      </w:r>
    </w:p>
    <w:p w14:paraId="3E8209C0" w14:textId="77777777" w:rsidR="00E97326" w:rsidRPr="00CB6ACE" w:rsidRDefault="00E97326" w:rsidP="003B02C3">
      <w:r w:rsidRPr="00CB6ACE">
        <w:t xml:space="preserve">Enjoy the unique culture, natural beauty, and community spirit of </w:t>
      </w:r>
      <w:r w:rsidRPr="00285267">
        <w:rPr>
          <w:b/>
          <w:bCs/>
          <w:noProof/>
        </w:rPr>
        <w:t>Raton</w:t>
      </w:r>
      <w:r w:rsidRPr="00CB6ACE">
        <w:t>. Live and work where you love!</w:t>
      </w:r>
    </w:p>
    <w:p w14:paraId="1DBCDA07"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7104F8C2" w14:textId="77777777" w:rsidR="00E97326" w:rsidRPr="00776419" w:rsidRDefault="00E97326" w:rsidP="00776419">
      <w:r w:rsidRPr="00F41320">
        <w:t>For assistance, please scan QR code and locate FAQ under Job Seekers or the following link:</w:t>
      </w:r>
      <w:r>
        <w:t xml:space="preserve"> </w:t>
      </w:r>
      <w:hyperlink r:id="rId23" w:history="1">
        <w:r w:rsidRPr="00776419">
          <w:rPr>
            <w:rStyle w:val="Hyperlink"/>
            <w:b/>
            <w:bCs/>
            <w:color w:val="0B5D5E" w:themeColor="accent1"/>
          </w:rPr>
          <w:t>https://www.spo.state.nm.us/work-for-new-mexico/faq/</w:t>
        </w:r>
      </w:hyperlink>
    </w:p>
    <w:p w14:paraId="66C82FD9" w14:textId="77777777" w:rsidR="00E97326" w:rsidRPr="00CB6ACE" w:rsidRDefault="00E97326" w:rsidP="007D7098">
      <w:pPr>
        <w:pStyle w:val="Heading3"/>
        <w:rPr>
          <w:rFonts w:eastAsia="Open Sans"/>
        </w:rPr>
      </w:pPr>
      <w:r w:rsidRPr="00CB6ACE">
        <w:rPr>
          <w:rFonts w:eastAsia="Open Sans"/>
        </w:rPr>
        <w:t>Featured Job Openings:</w:t>
      </w:r>
    </w:p>
    <w:p w14:paraId="28E07DF6" w14:textId="77777777" w:rsidR="00E97326" w:rsidRDefault="00E97326" w:rsidP="00D37C49">
      <w:pPr>
        <w:rPr>
          <w:noProof/>
        </w:rPr>
      </w:pPr>
      <w:r>
        <w:rPr>
          <w:noProof/>
        </w:rPr>
        <w:t>Highway Maintenance Worker (DOT/D4#20138) (Expiration Date: 10/01/2026) (Job Id: 167516)</w:t>
      </w:r>
    </w:p>
    <w:p w14:paraId="474D0FF2" w14:textId="77777777" w:rsidR="00E97326" w:rsidRDefault="00E97326" w:rsidP="00D37C49">
      <w:pPr>
        <w:rPr>
          <w:noProof/>
        </w:rPr>
      </w:pPr>
      <w:r>
        <w:rPr>
          <w:noProof/>
        </w:rPr>
        <w:lastRenderedPageBreak/>
        <w:t>CPS Case Worker (CYFD/PSD #8534) (Expiration Date: 10/19/2026) (Job Id: 167679)</w:t>
      </w:r>
    </w:p>
    <w:p w14:paraId="72699EFD" w14:textId="77777777" w:rsidR="00E97326" w:rsidRDefault="00E97326" w:rsidP="00D37C49">
      <w:pPr>
        <w:rPr>
          <w:noProof/>
        </w:rPr>
      </w:pPr>
      <w:r>
        <w:rPr>
          <w:noProof/>
        </w:rPr>
        <w:t>NE Permanency Consultant (CYFD/PSD #8522) (Expiration Date: 10/11/2026) (Job Id: 167364)</w:t>
      </w:r>
    </w:p>
    <w:p w14:paraId="59053536" w14:textId="77777777" w:rsidR="00E97326" w:rsidRDefault="00E97326" w:rsidP="00D37C49">
      <w:pPr>
        <w:rPr>
          <w:noProof/>
        </w:rPr>
      </w:pPr>
      <w:r>
        <w:rPr>
          <w:noProof/>
        </w:rPr>
        <w:t>Family Assistance Analyst (HCA/ISD #7607+) (Expiration Date: 10/07/2026) (Job Id: 167754)</w:t>
      </w:r>
    </w:p>
    <w:p w14:paraId="37D748A3"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Office Support Clerk (NMCD #16668) (Expiration Date: 10/12/2026) (Job Id: 167876)</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776A9870" w14:textId="77777777" w:rsidTr="00F97CA7">
        <w:trPr>
          <w:trHeight w:val="2070"/>
        </w:trPr>
        <w:tc>
          <w:tcPr>
            <w:tcW w:w="3120" w:type="dxa"/>
            <w:vAlign w:val="center"/>
          </w:tcPr>
          <w:p w14:paraId="590A5DE5"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926692950"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7DC0FB5F"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594950186"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6F785BE7"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4F66F3B4"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94080"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2316209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3BA01356" w14:textId="77777777" w:rsidR="00E97326" w:rsidRPr="003B02C3" w:rsidRDefault="00E97326" w:rsidP="003B02C3">
      <w:r w:rsidRPr="00CB6ACE">
        <w:t>We’re hiring for a variety of roles in</w:t>
      </w:r>
      <w:r>
        <w:t xml:space="preserve"> </w:t>
      </w:r>
      <w:r>
        <w:rPr>
          <w:noProof/>
        </w:rPr>
        <w:t>Rio Rancho</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0712A702" w14:textId="77777777" w:rsidR="00E97326" w:rsidRPr="00A75333" w:rsidRDefault="00E97326" w:rsidP="00776419">
      <w:pPr>
        <w:pStyle w:val="Heading3"/>
        <w:rPr>
          <w:rFonts w:eastAsia="Open Sans"/>
        </w:rPr>
      </w:pPr>
      <w:r w:rsidRPr="00A75333">
        <w:rPr>
          <w:rFonts w:eastAsia="Open Sans"/>
        </w:rPr>
        <w:t>Make a Difference. Build a Future.</w:t>
      </w:r>
    </w:p>
    <w:p w14:paraId="719DA641"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48000419"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93056"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1090784399"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83847" id="Graphic 36" o:spid="_x0000_s1026" alt="&quot;&quot;" style="position:absolute;margin-left:197.25pt;margin-top:8.3pt;width:110.55pt;height:227.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655ACB90"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43AA0FEB" w14:textId="77777777" w:rsidR="00E97326" w:rsidRPr="003B02C3" w:rsidRDefault="00E97326" w:rsidP="007D7098">
            <w:pPr>
              <w:pStyle w:val="TableText"/>
              <w:rPr>
                <w:sz w:val="22"/>
                <w:szCs w:val="22"/>
              </w:rPr>
            </w:pPr>
            <w:r w:rsidRPr="003B02C3">
              <w:rPr>
                <w:sz w:val="22"/>
                <w:szCs w:val="22"/>
              </w:rPr>
              <w:t>Purpose-Driven Work</w:t>
            </w:r>
          </w:p>
          <w:p w14:paraId="6E31863B"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7CF779CB" w14:textId="77777777" w:rsidR="00E97326" w:rsidRPr="003B02C3" w:rsidRDefault="00E97326" w:rsidP="007D7098">
            <w:pPr>
              <w:pStyle w:val="TableText"/>
              <w:rPr>
                <w:sz w:val="22"/>
                <w:szCs w:val="22"/>
              </w:rPr>
            </w:pPr>
            <w:r w:rsidRPr="003B02C3">
              <w:rPr>
                <w:sz w:val="22"/>
                <w:szCs w:val="22"/>
              </w:rPr>
              <w:t>Robust Retirement</w:t>
            </w:r>
          </w:p>
          <w:p w14:paraId="3D086465"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06005614" w14:textId="77777777" w:rsidR="00E97326" w:rsidRPr="003B02C3" w:rsidRDefault="00E97326" w:rsidP="007D7098">
            <w:pPr>
              <w:pStyle w:val="TableText"/>
              <w:rPr>
                <w:sz w:val="22"/>
                <w:szCs w:val="22"/>
              </w:rPr>
            </w:pPr>
            <w:r w:rsidRPr="003B02C3">
              <w:rPr>
                <w:sz w:val="22"/>
                <w:szCs w:val="22"/>
              </w:rPr>
              <w:t>Room to Grow</w:t>
            </w:r>
          </w:p>
          <w:p w14:paraId="55F2F982"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4D778243"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67403D42" w14:textId="77777777" w:rsidR="00E97326" w:rsidRPr="003B02C3" w:rsidRDefault="00E97326" w:rsidP="007D7098">
            <w:pPr>
              <w:pStyle w:val="TableText"/>
              <w:rPr>
                <w:sz w:val="22"/>
                <w:szCs w:val="22"/>
              </w:rPr>
            </w:pPr>
            <w:r w:rsidRPr="003B02C3">
              <w:rPr>
                <w:sz w:val="22"/>
                <w:szCs w:val="22"/>
              </w:rPr>
              <w:t>Competitive Pay &amp; Benefits</w:t>
            </w:r>
          </w:p>
          <w:p w14:paraId="267B0709"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58C9B9FC" w14:textId="77777777" w:rsidR="00E97326" w:rsidRPr="003B02C3" w:rsidRDefault="00E97326" w:rsidP="007D7098">
            <w:pPr>
              <w:pStyle w:val="TableText"/>
              <w:rPr>
                <w:sz w:val="22"/>
                <w:szCs w:val="22"/>
              </w:rPr>
            </w:pPr>
            <w:r w:rsidRPr="003B02C3">
              <w:rPr>
                <w:sz w:val="22"/>
                <w:szCs w:val="22"/>
              </w:rPr>
              <w:t>Time to Recharge</w:t>
            </w:r>
          </w:p>
          <w:p w14:paraId="4DF0F0F5"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2F58BCE0" w14:textId="77777777" w:rsidR="00E97326" w:rsidRPr="003B02C3" w:rsidRDefault="00E97326" w:rsidP="007D7098">
            <w:pPr>
              <w:pStyle w:val="TableText"/>
              <w:rPr>
                <w:sz w:val="22"/>
                <w:szCs w:val="22"/>
              </w:rPr>
            </w:pPr>
            <w:r w:rsidRPr="003B02C3">
              <w:rPr>
                <w:sz w:val="22"/>
                <w:szCs w:val="22"/>
              </w:rPr>
              <w:t xml:space="preserve">Making a Difference </w:t>
            </w:r>
          </w:p>
          <w:p w14:paraId="7A5296FE"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7CCD2512"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Rio Rancho</w:t>
      </w:r>
    </w:p>
    <w:p w14:paraId="6514107C" w14:textId="77777777" w:rsidR="00E97326" w:rsidRPr="00CB6ACE" w:rsidRDefault="00E97326" w:rsidP="003B02C3">
      <w:r w:rsidRPr="00CB6ACE">
        <w:t xml:space="preserve">Enjoy the unique culture, natural beauty, and community spirit of </w:t>
      </w:r>
      <w:r w:rsidRPr="00285267">
        <w:rPr>
          <w:b/>
          <w:bCs/>
          <w:noProof/>
        </w:rPr>
        <w:t>Rio Rancho</w:t>
      </w:r>
      <w:r w:rsidRPr="00CB6ACE">
        <w:t>. Live and work where you love!</w:t>
      </w:r>
    </w:p>
    <w:p w14:paraId="4DC94315"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3D1F54E5" w14:textId="77777777" w:rsidR="00E97326" w:rsidRPr="00776419" w:rsidRDefault="00E97326" w:rsidP="00776419">
      <w:r w:rsidRPr="00F41320">
        <w:t>For assistance, please scan QR code and locate FAQ under Job Seekers or the following link:</w:t>
      </w:r>
      <w:r>
        <w:t xml:space="preserve"> </w:t>
      </w:r>
      <w:hyperlink r:id="rId24" w:history="1">
        <w:r w:rsidRPr="00776419">
          <w:rPr>
            <w:rStyle w:val="Hyperlink"/>
            <w:b/>
            <w:bCs/>
            <w:color w:val="0B5D5E" w:themeColor="accent1"/>
          </w:rPr>
          <w:t>https://www.spo.state.nm.us/work-for-new-mexico/faq/</w:t>
        </w:r>
      </w:hyperlink>
    </w:p>
    <w:p w14:paraId="7608ADFA" w14:textId="77777777" w:rsidR="00E97326" w:rsidRPr="00CB6ACE" w:rsidRDefault="00E97326" w:rsidP="007D7098">
      <w:pPr>
        <w:pStyle w:val="Heading3"/>
        <w:rPr>
          <w:rFonts w:eastAsia="Open Sans"/>
        </w:rPr>
      </w:pPr>
      <w:r w:rsidRPr="00CB6ACE">
        <w:rPr>
          <w:rFonts w:eastAsia="Open Sans"/>
        </w:rPr>
        <w:lastRenderedPageBreak/>
        <w:t>Featured Job Openings:</w:t>
      </w:r>
    </w:p>
    <w:p w14:paraId="46075963" w14:textId="77777777" w:rsidR="00E97326" w:rsidRDefault="00E97326" w:rsidP="00D37C49">
      <w:pPr>
        <w:rPr>
          <w:noProof/>
        </w:rPr>
      </w:pPr>
      <w:r>
        <w:rPr>
          <w:noProof/>
        </w:rPr>
        <w:t>Community Contracts Continuous Quality Improvement Specialist (CYFD/FSD #10112502) (Expiration Date: 09/28/2026) (Job Id: 166997)</w:t>
      </w:r>
    </w:p>
    <w:p w14:paraId="22FD17B0"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Client Service Agent (CYFD/PSD #40532) (Expiration Date: 10/19/2026) (Job Id: 167623)</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54E81DDD" w14:textId="77777777" w:rsidTr="00F97CA7">
        <w:trPr>
          <w:trHeight w:val="2070"/>
        </w:trPr>
        <w:tc>
          <w:tcPr>
            <w:tcW w:w="3120" w:type="dxa"/>
            <w:vAlign w:val="center"/>
          </w:tcPr>
          <w:p w14:paraId="628283EA"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2026947797"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440BA510"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1319581337"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0DC836B9"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67CE8C23"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697152"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20242283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79E30748" w14:textId="77777777" w:rsidR="00E97326" w:rsidRPr="003B02C3" w:rsidRDefault="00E97326" w:rsidP="003B02C3">
      <w:r w:rsidRPr="00CB6ACE">
        <w:t>We’re hiring for a variety of roles in</w:t>
      </w:r>
      <w:r>
        <w:t xml:space="preserve"> </w:t>
      </w:r>
      <w:r>
        <w:rPr>
          <w:noProof/>
        </w:rPr>
        <w:t>Santa Fe</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159B5CEE" w14:textId="77777777" w:rsidR="00E97326" w:rsidRPr="00A75333" w:rsidRDefault="00E97326" w:rsidP="00776419">
      <w:pPr>
        <w:pStyle w:val="Heading3"/>
        <w:rPr>
          <w:rFonts w:eastAsia="Open Sans"/>
        </w:rPr>
      </w:pPr>
      <w:r w:rsidRPr="00A75333">
        <w:rPr>
          <w:rFonts w:eastAsia="Open Sans"/>
        </w:rPr>
        <w:t>Make a Difference. Build a Future.</w:t>
      </w:r>
    </w:p>
    <w:p w14:paraId="0448CF09"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783B4510"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96128"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924017644"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3CC0F" id="Graphic 36" o:spid="_x0000_s1026" alt="&quot;&quot;" style="position:absolute;margin-left:197.25pt;margin-top:8.3pt;width:110.55pt;height:227.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0FB79186"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14D56AE1" w14:textId="77777777" w:rsidR="00E97326" w:rsidRPr="003B02C3" w:rsidRDefault="00E97326" w:rsidP="007D7098">
            <w:pPr>
              <w:pStyle w:val="TableText"/>
              <w:rPr>
                <w:sz w:val="22"/>
                <w:szCs w:val="22"/>
              </w:rPr>
            </w:pPr>
            <w:r w:rsidRPr="003B02C3">
              <w:rPr>
                <w:sz w:val="22"/>
                <w:szCs w:val="22"/>
              </w:rPr>
              <w:t>Purpose-Driven Work</w:t>
            </w:r>
          </w:p>
          <w:p w14:paraId="5A71FB26"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61BCD099" w14:textId="77777777" w:rsidR="00E97326" w:rsidRPr="003B02C3" w:rsidRDefault="00E97326" w:rsidP="007D7098">
            <w:pPr>
              <w:pStyle w:val="TableText"/>
              <w:rPr>
                <w:sz w:val="22"/>
                <w:szCs w:val="22"/>
              </w:rPr>
            </w:pPr>
            <w:r w:rsidRPr="003B02C3">
              <w:rPr>
                <w:sz w:val="22"/>
                <w:szCs w:val="22"/>
              </w:rPr>
              <w:t>Robust Retirement</w:t>
            </w:r>
          </w:p>
          <w:p w14:paraId="239B57B9"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19811B64" w14:textId="77777777" w:rsidR="00E97326" w:rsidRPr="003B02C3" w:rsidRDefault="00E97326" w:rsidP="007D7098">
            <w:pPr>
              <w:pStyle w:val="TableText"/>
              <w:rPr>
                <w:sz w:val="22"/>
                <w:szCs w:val="22"/>
              </w:rPr>
            </w:pPr>
            <w:r w:rsidRPr="003B02C3">
              <w:rPr>
                <w:sz w:val="22"/>
                <w:szCs w:val="22"/>
              </w:rPr>
              <w:t>Room to Grow</w:t>
            </w:r>
          </w:p>
          <w:p w14:paraId="0904943D"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24430E29"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10567F59" w14:textId="77777777" w:rsidR="00E97326" w:rsidRPr="003B02C3" w:rsidRDefault="00E97326" w:rsidP="007D7098">
            <w:pPr>
              <w:pStyle w:val="TableText"/>
              <w:rPr>
                <w:sz w:val="22"/>
                <w:szCs w:val="22"/>
              </w:rPr>
            </w:pPr>
            <w:r w:rsidRPr="003B02C3">
              <w:rPr>
                <w:sz w:val="22"/>
                <w:szCs w:val="22"/>
              </w:rPr>
              <w:t>Competitive Pay &amp; Benefits</w:t>
            </w:r>
          </w:p>
          <w:p w14:paraId="61603F9D"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44755269" w14:textId="77777777" w:rsidR="00E97326" w:rsidRPr="003B02C3" w:rsidRDefault="00E97326" w:rsidP="007D7098">
            <w:pPr>
              <w:pStyle w:val="TableText"/>
              <w:rPr>
                <w:sz w:val="22"/>
                <w:szCs w:val="22"/>
              </w:rPr>
            </w:pPr>
            <w:r w:rsidRPr="003B02C3">
              <w:rPr>
                <w:sz w:val="22"/>
                <w:szCs w:val="22"/>
              </w:rPr>
              <w:t>Time to Recharge</w:t>
            </w:r>
          </w:p>
          <w:p w14:paraId="63E760F5"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3E7F768A" w14:textId="77777777" w:rsidR="00E97326" w:rsidRPr="003B02C3" w:rsidRDefault="00E97326" w:rsidP="007D7098">
            <w:pPr>
              <w:pStyle w:val="TableText"/>
              <w:rPr>
                <w:sz w:val="22"/>
                <w:szCs w:val="22"/>
              </w:rPr>
            </w:pPr>
            <w:r w:rsidRPr="003B02C3">
              <w:rPr>
                <w:sz w:val="22"/>
                <w:szCs w:val="22"/>
              </w:rPr>
              <w:t xml:space="preserve">Making a Difference </w:t>
            </w:r>
          </w:p>
          <w:p w14:paraId="3AF35650"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3B82FF3B"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Santa Fe</w:t>
      </w:r>
    </w:p>
    <w:p w14:paraId="2B864716" w14:textId="77777777" w:rsidR="00E97326" w:rsidRPr="00CB6ACE" w:rsidRDefault="00E97326" w:rsidP="003B02C3">
      <w:r w:rsidRPr="00CB6ACE">
        <w:t xml:space="preserve">Enjoy the unique culture, natural beauty, and community spirit of </w:t>
      </w:r>
      <w:r w:rsidRPr="00285267">
        <w:rPr>
          <w:b/>
          <w:bCs/>
          <w:noProof/>
        </w:rPr>
        <w:t>Santa Fe</w:t>
      </w:r>
      <w:r w:rsidRPr="00CB6ACE">
        <w:t>. Live and work where you love!</w:t>
      </w:r>
    </w:p>
    <w:p w14:paraId="5961E9DD"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1C559915" w14:textId="77777777" w:rsidR="00E97326" w:rsidRPr="00776419" w:rsidRDefault="00E97326" w:rsidP="00776419">
      <w:r w:rsidRPr="00F41320">
        <w:t>For assistance, please scan QR code and locate FAQ under Job Seekers or the following link:</w:t>
      </w:r>
      <w:r>
        <w:t xml:space="preserve"> </w:t>
      </w:r>
      <w:hyperlink r:id="rId25" w:history="1">
        <w:r w:rsidRPr="00776419">
          <w:rPr>
            <w:rStyle w:val="Hyperlink"/>
            <w:b/>
            <w:bCs/>
            <w:color w:val="0B5D5E" w:themeColor="accent1"/>
          </w:rPr>
          <w:t>https://www.spo.state.nm.us/work-for-new-mexico/faq/</w:t>
        </w:r>
      </w:hyperlink>
    </w:p>
    <w:p w14:paraId="1ADE6D48" w14:textId="77777777" w:rsidR="00E97326" w:rsidRPr="00CB6ACE" w:rsidRDefault="00E97326" w:rsidP="007D7098">
      <w:pPr>
        <w:pStyle w:val="Heading3"/>
        <w:rPr>
          <w:rFonts w:eastAsia="Open Sans"/>
        </w:rPr>
      </w:pPr>
      <w:r w:rsidRPr="00CB6ACE">
        <w:rPr>
          <w:rFonts w:eastAsia="Open Sans"/>
        </w:rPr>
        <w:t>Featured Job Openings:</w:t>
      </w:r>
    </w:p>
    <w:p w14:paraId="621334E7" w14:textId="77777777" w:rsidR="00E97326" w:rsidRDefault="00E97326" w:rsidP="00D37C49">
      <w:pPr>
        <w:rPr>
          <w:noProof/>
        </w:rPr>
      </w:pPr>
      <w:r>
        <w:rPr>
          <w:noProof/>
        </w:rPr>
        <w:t>Electrical Inspector (RLD #4001) (Expiration Date: 09/28/2026) (Job Id: 166961)</w:t>
      </w:r>
    </w:p>
    <w:p w14:paraId="15E16247" w14:textId="77777777" w:rsidR="00E97326" w:rsidRDefault="00E97326" w:rsidP="00D37C49">
      <w:pPr>
        <w:rPr>
          <w:noProof/>
        </w:rPr>
      </w:pPr>
      <w:r>
        <w:rPr>
          <w:noProof/>
        </w:rPr>
        <w:lastRenderedPageBreak/>
        <w:t>Senior Maintenance Technician (DMA #72184+) (Expiration Date: 10/01/2026) (Job Id: 167466)</w:t>
      </w:r>
    </w:p>
    <w:p w14:paraId="028407E7" w14:textId="77777777" w:rsidR="00E97326" w:rsidRDefault="00E97326" w:rsidP="00D37C49">
      <w:pPr>
        <w:rPr>
          <w:noProof/>
        </w:rPr>
      </w:pPr>
      <w:r>
        <w:rPr>
          <w:noProof/>
        </w:rPr>
        <w:t>General Construction Inspector (RLD #10115150) (Expiration Date: 10/16/2026) (Job Id: 167526)</w:t>
      </w:r>
    </w:p>
    <w:p w14:paraId="1E2FCEAF" w14:textId="77777777" w:rsidR="00E97326" w:rsidRDefault="00E97326" w:rsidP="00D37C49">
      <w:pPr>
        <w:rPr>
          <w:noProof/>
        </w:rPr>
      </w:pPr>
      <w:r>
        <w:rPr>
          <w:noProof/>
        </w:rPr>
        <w:t>Electrical Inspector (RLD #3997) (Expiration Date: 09/28/2026) (Job Id: 166965)</w:t>
      </w:r>
    </w:p>
    <w:p w14:paraId="2B18D809" w14:textId="77777777" w:rsidR="00E97326" w:rsidRDefault="00E97326" w:rsidP="00D37C49">
      <w:pPr>
        <w:rPr>
          <w:noProof/>
        </w:rPr>
      </w:pPr>
      <w:r>
        <w:rPr>
          <w:noProof/>
        </w:rPr>
        <w:t>Senior Highway Maintenance Worker (DOT/D5#20334) (Expiration Date: 09/30/2026) (Job Id: 167527)</w:t>
      </w:r>
    </w:p>
    <w:p w14:paraId="73248E2F" w14:textId="77777777" w:rsidR="00E97326" w:rsidRDefault="00E97326" w:rsidP="00D37C49">
      <w:pPr>
        <w:rPr>
          <w:noProof/>
        </w:rPr>
      </w:pPr>
      <w:r>
        <w:rPr>
          <w:noProof/>
        </w:rPr>
        <w:t>Fleet Supervisor (CYFD/ASD #27806) (Expiration Date: 10/24/2026) (Job Id: 167475)</w:t>
      </w:r>
    </w:p>
    <w:p w14:paraId="5C6F94C3" w14:textId="77777777" w:rsidR="00E97326" w:rsidRDefault="00E97326" w:rsidP="00D37C49">
      <w:pPr>
        <w:rPr>
          <w:noProof/>
        </w:rPr>
      </w:pPr>
      <w:r>
        <w:rPr>
          <w:noProof/>
        </w:rPr>
        <w:t>Senior Highway Maintenance Worker (DOT/GO/THOPS #18999) (Expiration Date: 10/01/2026) (Job Id: 167588)</w:t>
      </w:r>
    </w:p>
    <w:p w14:paraId="3FAAE810" w14:textId="77777777" w:rsidR="00E97326" w:rsidRDefault="00E97326" w:rsidP="00D37C49">
      <w:pPr>
        <w:rPr>
          <w:noProof/>
        </w:rPr>
      </w:pPr>
      <w:r>
        <w:rPr>
          <w:noProof/>
        </w:rPr>
        <w:t>Mechanical Inspector (RLD #4008) (Expiration Date: 10/05/2026) (Job Id: 167137)</w:t>
      </w:r>
    </w:p>
    <w:p w14:paraId="1A9584E2" w14:textId="77777777" w:rsidR="00E97326" w:rsidRDefault="00E97326" w:rsidP="00D37C49">
      <w:pPr>
        <w:rPr>
          <w:noProof/>
        </w:rPr>
      </w:pPr>
      <w:r>
        <w:rPr>
          <w:noProof/>
        </w:rPr>
        <w:t>Administrative Support Specialist (RLD #23382+) (Expiration Date: 10/03/2026) (Job Id: 167659)</w:t>
      </w:r>
    </w:p>
    <w:p w14:paraId="7517881F" w14:textId="77777777" w:rsidR="00E97326" w:rsidRDefault="00E97326" w:rsidP="00D37C49">
      <w:pPr>
        <w:rPr>
          <w:noProof/>
        </w:rPr>
      </w:pPr>
      <w:r>
        <w:rPr>
          <w:noProof/>
        </w:rPr>
        <w:t>CPS Case Worker (CYFD/PSD #8958+) (Expiration Date: 09/28/2026) (Job Id: 167010)</w:t>
      </w:r>
    </w:p>
    <w:p w14:paraId="22CE0C0B" w14:textId="77777777" w:rsidR="00E97326" w:rsidRDefault="00E97326" w:rsidP="00D37C49">
      <w:pPr>
        <w:rPr>
          <w:noProof/>
        </w:rPr>
      </w:pPr>
      <w:r>
        <w:rPr>
          <w:noProof/>
        </w:rPr>
        <w:t>Correctional Officer Cadet (NMCD/PNM #17209+) (Expiration Date: 11/07/2026) (Job Id: 167376)</w:t>
      </w:r>
    </w:p>
    <w:p w14:paraId="55B0C25C" w14:textId="77777777" w:rsidR="00E97326" w:rsidRDefault="00E97326" w:rsidP="00D37C49">
      <w:pPr>
        <w:rPr>
          <w:noProof/>
        </w:rPr>
      </w:pPr>
      <w:r>
        <w:rPr>
          <w:noProof/>
        </w:rPr>
        <w:t>Office Support Clerk (HCA/ASD #27757) (Expiration Date: 10/03/2026) (Job Id: 167684)</w:t>
      </w:r>
    </w:p>
    <w:p w14:paraId="791D1E62" w14:textId="77777777" w:rsidR="00E97326" w:rsidRDefault="00E97326" w:rsidP="00D37C49">
      <w:pPr>
        <w:rPr>
          <w:noProof/>
        </w:rPr>
      </w:pPr>
      <w:r>
        <w:rPr>
          <w:noProof/>
        </w:rPr>
        <w:t>Highway Maintenance Worker (DOT/D5 #20312) (Expiration Date: 10/06/2026) (Job Id: 167730)</w:t>
      </w:r>
    </w:p>
    <w:p w14:paraId="6D238312" w14:textId="77777777" w:rsidR="00E97326" w:rsidRDefault="00E97326" w:rsidP="00D37C49">
      <w:pPr>
        <w:rPr>
          <w:noProof/>
        </w:rPr>
      </w:pPr>
      <w:r>
        <w:rPr>
          <w:noProof/>
        </w:rPr>
        <w:t>STIU Lead Probation &amp; Parole Officer (NMCD #16692) (Expiration Date: 10/05/2026) (Job Id: 167613)</w:t>
      </w:r>
    </w:p>
    <w:p w14:paraId="066831EB" w14:textId="77777777" w:rsidR="00E97326" w:rsidRDefault="00E97326" w:rsidP="00D37C49">
      <w:pPr>
        <w:rPr>
          <w:noProof/>
        </w:rPr>
      </w:pPr>
      <w:r>
        <w:rPr>
          <w:noProof/>
        </w:rPr>
        <w:t>Mechanical Inspector (RLD #32972) (Expiration Date: 10/23/2026) (Job Id: 167735)</w:t>
      </w:r>
    </w:p>
    <w:p w14:paraId="664FB8E5" w14:textId="77777777" w:rsidR="00E97326" w:rsidRDefault="00E97326" w:rsidP="00D37C49">
      <w:pPr>
        <w:rPr>
          <w:noProof/>
        </w:rPr>
      </w:pPr>
      <w:r>
        <w:rPr>
          <w:noProof/>
        </w:rPr>
        <w:t>Correctional Lieutenant (NMCD/PNM #16589) (Expiration Date: 10/05/2026) (Job Id: 167660)</w:t>
      </w:r>
    </w:p>
    <w:p w14:paraId="1B750FB2" w14:textId="77777777" w:rsidR="00E97326" w:rsidRDefault="00E97326" w:rsidP="00D37C49">
      <w:pPr>
        <w:rPr>
          <w:noProof/>
        </w:rPr>
      </w:pPr>
      <w:r>
        <w:rPr>
          <w:noProof/>
        </w:rPr>
        <w:t>Elevator Inspector (RLD #10117985) (Expiration Date: 10/23/2026) (Job Id: 167728)</w:t>
      </w:r>
    </w:p>
    <w:p w14:paraId="74E7E5B8" w14:textId="77777777" w:rsidR="00E97326" w:rsidRDefault="00E97326" w:rsidP="00D37C49">
      <w:pPr>
        <w:rPr>
          <w:noProof/>
        </w:rPr>
      </w:pPr>
      <w:r>
        <w:rPr>
          <w:noProof/>
        </w:rPr>
        <w:t>Senior Highway Maintenance Worker (DOT/D5 #20539) (Expiration Date: 10/07/2026) (Job Id: 167736)</w:t>
      </w:r>
    </w:p>
    <w:p w14:paraId="7F64BDAC" w14:textId="77777777" w:rsidR="00E97326" w:rsidRDefault="00E97326" w:rsidP="00D37C49">
      <w:pPr>
        <w:rPr>
          <w:noProof/>
        </w:rPr>
      </w:pPr>
      <w:r>
        <w:rPr>
          <w:noProof/>
        </w:rPr>
        <w:t>Human Resources Generalist - Payroll (HCA/ASD #10118259) (Expiration Date: 09/29/2026) (Job Id: 167460)</w:t>
      </w:r>
    </w:p>
    <w:p w14:paraId="56CD7D2C" w14:textId="77777777" w:rsidR="00E97326" w:rsidRDefault="00E97326" w:rsidP="00D37C49">
      <w:pPr>
        <w:rPr>
          <w:noProof/>
        </w:rPr>
      </w:pPr>
      <w:r>
        <w:rPr>
          <w:noProof/>
        </w:rPr>
        <w:t>Commercial Real Estate Coordinator (GSD #10117808) (Expiration Date: 10/17/2026) (Job Id: 167904)</w:t>
      </w:r>
    </w:p>
    <w:p w14:paraId="2447ED68" w14:textId="77777777" w:rsidR="00E97326" w:rsidRDefault="00E97326" w:rsidP="00D37C49">
      <w:pPr>
        <w:rPr>
          <w:noProof/>
        </w:rPr>
      </w:pPr>
      <w:r>
        <w:rPr>
          <w:noProof/>
        </w:rPr>
        <w:t>Auto Mechanic (GSD #71681) (Expiration Date: 10/14/2026) (Job Id: 167786)</w:t>
      </w:r>
    </w:p>
    <w:p w14:paraId="766B8240" w14:textId="77777777" w:rsidR="00E97326" w:rsidRDefault="00E97326" w:rsidP="00D37C49">
      <w:pPr>
        <w:rPr>
          <w:noProof/>
        </w:rPr>
      </w:pPr>
      <w:r>
        <w:rPr>
          <w:noProof/>
        </w:rPr>
        <w:t>Undergraduate Legal Intern (TRD #10117886) (Expiration Date: 10/10/2026) (Job Id: 167927)</w:t>
      </w:r>
    </w:p>
    <w:p w14:paraId="1570B86E" w14:textId="77777777" w:rsidR="00E97326" w:rsidRDefault="00E97326" w:rsidP="00D37C49">
      <w:pPr>
        <w:rPr>
          <w:noProof/>
        </w:rPr>
      </w:pPr>
      <w:r>
        <w:rPr>
          <w:noProof/>
        </w:rPr>
        <w:t>Collections Specialist (DCA #69496) (Expiration Date: 10/18/2026) (Job Id: 167643)</w:t>
      </w:r>
    </w:p>
    <w:p w14:paraId="20600C16" w14:textId="77777777" w:rsidR="00E97326" w:rsidRDefault="00E97326" w:rsidP="00D37C49">
      <w:pPr>
        <w:rPr>
          <w:noProof/>
        </w:rPr>
      </w:pPr>
      <w:r>
        <w:rPr>
          <w:noProof/>
        </w:rPr>
        <w:t>Senior Healthcare Program Coordinator (HCA/MAD #10104164) (Expiration Date: 10/01/2026) (Job Id: 167554)</w:t>
      </w:r>
    </w:p>
    <w:p w14:paraId="1FBC5D58" w14:textId="77777777" w:rsidR="00E97326" w:rsidRDefault="00E97326" w:rsidP="00D37C49">
      <w:pPr>
        <w:rPr>
          <w:noProof/>
        </w:rPr>
      </w:pPr>
      <w:r>
        <w:rPr>
          <w:noProof/>
        </w:rPr>
        <w:t>Investigations Senior Support Analyst (PED #52980) (Expiration Date: 10/14/2026) (Job Id: 167703)</w:t>
      </w:r>
    </w:p>
    <w:p w14:paraId="1855B909" w14:textId="77777777" w:rsidR="00E97326" w:rsidRDefault="00E97326" w:rsidP="00D37C49">
      <w:pPr>
        <w:rPr>
          <w:noProof/>
        </w:rPr>
      </w:pPr>
      <w:r>
        <w:rPr>
          <w:noProof/>
        </w:rPr>
        <w:t>Senior Business Operations Analyst - Licensure Customer Support (PED #10114723) (Expiration Date: 10/10/2026) (Job Id: 167642)</w:t>
      </w:r>
    </w:p>
    <w:p w14:paraId="2BA84D5C" w14:textId="77777777" w:rsidR="00E97326" w:rsidRDefault="00E97326" w:rsidP="00D37C49">
      <w:pPr>
        <w:rPr>
          <w:noProof/>
        </w:rPr>
      </w:pPr>
      <w:r>
        <w:rPr>
          <w:noProof/>
        </w:rPr>
        <w:lastRenderedPageBreak/>
        <w:t>Senior Business Operations Analyst - Interstate Stream Commission (OSE #6146) (Expiration Date: 09/28/2026) (Job Id: 166986)</w:t>
      </w:r>
    </w:p>
    <w:p w14:paraId="72AC9A03" w14:textId="77777777" w:rsidR="00E97326" w:rsidRDefault="00E97326" w:rsidP="00D37C49">
      <w:pPr>
        <w:rPr>
          <w:noProof/>
        </w:rPr>
      </w:pPr>
      <w:r>
        <w:rPr>
          <w:noProof/>
        </w:rPr>
        <w:t>Senior Business Operations Analyst (HCA/ISD #10114398) (Expiration Date: 10/09/2026) (Job Id: 167812)</w:t>
      </w:r>
    </w:p>
    <w:p w14:paraId="629D4BE4" w14:textId="77777777" w:rsidR="00E97326" w:rsidRDefault="00E97326" w:rsidP="00D37C49">
      <w:pPr>
        <w:rPr>
          <w:noProof/>
        </w:rPr>
      </w:pPr>
      <w:r>
        <w:rPr>
          <w:noProof/>
        </w:rPr>
        <w:t>Senior Operations Support Specialist (RLD PN #30687) (Expiration Date: 10/05/2026) (Job Id: 167791)</w:t>
      </w:r>
    </w:p>
    <w:p w14:paraId="47754BC2" w14:textId="77777777" w:rsidR="00E97326" w:rsidRDefault="00E97326" w:rsidP="00D37C49">
      <w:pPr>
        <w:rPr>
          <w:noProof/>
        </w:rPr>
      </w:pPr>
      <w:r>
        <w:rPr>
          <w:noProof/>
        </w:rPr>
        <w:t>Senior Business Operations Analyst (HCA/OOS #52962) (Expiration Date: 10/07/2026) (Job Id: 167789)</w:t>
      </w:r>
    </w:p>
    <w:p w14:paraId="79E83AD3" w14:textId="77777777" w:rsidR="00E97326" w:rsidRDefault="00E97326" w:rsidP="00D37C49">
      <w:pPr>
        <w:rPr>
          <w:noProof/>
        </w:rPr>
      </w:pPr>
      <w:r>
        <w:rPr>
          <w:noProof/>
        </w:rPr>
        <w:t>Senior Business Operations Analyst (DOT/GO/PINF #21275) (Expiration Date: 10/03/2026) (Job Id: 167764)</w:t>
      </w:r>
    </w:p>
    <w:p w14:paraId="5D259953" w14:textId="77777777" w:rsidR="00E97326" w:rsidRDefault="00E97326" w:rsidP="00D37C49">
      <w:pPr>
        <w:rPr>
          <w:noProof/>
        </w:rPr>
      </w:pPr>
      <w:r>
        <w:rPr>
          <w:noProof/>
        </w:rPr>
        <w:t>Board Administrator  (RLD #3911) (Expiration Date: 10/03/2026) (Job Id: 167758)</w:t>
      </w:r>
    </w:p>
    <w:p w14:paraId="0677FBEB" w14:textId="77777777" w:rsidR="00E97326" w:rsidRDefault="00E97326" w:rsidP="00D37C49">
      <w:pPr>
        <w:rPr>
          <w:noProof/>
        </w:rPr>
      </w:pPr>
      <w:r>
        <w:rPr>
          <w:noProof/>
        </w:rPr>
        <w:t>Senior Business Operations Analyst (DPS #2351) (Expiration Date: 10/03/2026) (Job Id: 167915)</w:t>
      </w:r>
    </w:p>
    <w:p w14:paraId="44081607" w14:textId="77777777" w:rsidR="00E97326" w:rsidRDefault="00E97326" w:rsidP="00D37C49">
      <w:pPr>
        <w:rPr>
          <w:noProof/>
        </w:rPr>
      </w:pPr>
      <w:r>
        <w:rPr>
          <w:noProof/>
        </w:rPr>
        <w:t>Facilities Management Division Project Administrator (GSD #10113307) (Expiration Date: 10/10/2026) (Job Id: 167583)</w:t>
      </w:r>
    </w:p>
    <w:p w14:paraId="0541D21A" w14:textId="77777777" w:rsidR="00E97326" w:rsidRDefault="00E97326" w:rsidP="00D37C49">
      <w:pPr>
        <w:rPr>
          <w:noProof/>
        </w:rPr>
      </w:pPr>
      <w:r>
        <w:rPr>
          <w:noProof/>
        </w:rPr>
        <w:t>Senior Retirement Coordinator- Benefits (ERB# 10101798) (Expiration Date: 10/01/2026) (Job Id: 166967)</w:t>
      </w:r>
    </w:p>
    <w:p w14:paraId="4925F4D4" w14:textId="77777777" w:rsidR="00E97326" w:rsidRDefault="00E97326" w:rsidP="00D37C49">
      <w:pPr>
        <w:rPr>
          <w:noProof/>
        </w:rPr>
      </w:pPr>
      <w:r>
        <w:rPr>
          <w:noProof/>
        </w:rPr>
        <w:t>Senior Retirement Coordinator - Refunds (ERB #10110887) (Expiration Date: 10/01/2026) (Job Id: 167061)</w:t>
      </w:r>
    </w:p>
    <w:p w14:paraId="502E4A7F" w14:textId="77777777" w:rsidR="00E97326" w:rsidRDefault="00E97326" w:rsidP="00D37C49">
      <w:pPr>
        <w:rPr>
          <w:noProof/>
        </w:rPr>
      </w:pPr>
      <w:r>
        <w:rPr>
          <w:noProof/>
        </w:rPr>
        <w:t>Domestic Violence Supervisor (CYFD/FSD #28690) (Expiration Date: 10/04/2026) (Job Id: 167220)</w:t>
      </w:r>
    </w:p>
    <w:p w14:paraId="1AECD00B" w14:textId="77777777" w:rsidR="00E97326" w:rsidRDefault="00E97326" w:rsidP="00D37C49">
      <w:pPr>
        <w:rPr>
          <w:noProof/>
        </w:rPr>
      </w:pPr>
      <w:r>
        <w:rPr>
          <w:noProof/>
        </w:rPr>
        <w:t>Social Services Supervisor (HCA/ISD #8259) (Expiration Date: 10/08/2026) (Job Id: 167813)</w:t>
      </w:r>
    </w:p>
    <w:p w14:paraId="09F5EAAD" w14:textId="77777777" w:rsidR="00E97326" w:rsidRDefault="00E97326" w:rsidP="00D37C49">
      <w:pPr>
        <w:rPr>
          <w:noProof/>
        </w:rPr>
      </w:pPr>
      <w:r>
        <w:rPr>
          <w:noProof/>
        </w:rPr>
        <w:t>Social Services Coordinator (ALTSD #72313) (Expiration Date: 10/01/2026) (Job Id: 167590)</w:t>
      </w:r>
    </w:p>
    <w:p w14:paraId="3A38968F" w14:textId="77777777" w:rsidR="00E97326" w:rsidRDefault="00E97326" w:rsidP="00D37C49">
      <w:pPr>
        <w:rPr>
          <w:noProof/>
        </w:rPr>
      </w:pPr>
      <w:r>
        <w:rPr>
          <w:noProof/>
        </w:rPr>
        <w:t>Vaccines for Children Coordinator (DOH/PHD#10113743) (Expiration Date: 09/28/2026) (Job Id: 167003)</w:t>
      </w:r>
    </w:p>
    <w:p w14:paraId="27F4D021" w14:textId="77777777" w:rsidR="00E97326" w:rsidRDefault="00E97326" w:rsidP="00D37C49">
      <w:pPr>
        <w:rPr>
          <w:noProof/>
        </w:rPr>
      </w:pPr>
      <w:r>
        <w:rPr>
          <w:noProof/>
        </w:rPr>
        <w:t>Social Services Coordinator (ALTSD #72317) (Expiration Date: 10/08/2026) (Job Id: 167838)</w:t>
      </w:r>
    </w:p>
    <w:p w14:paraId="75E15634" w14:textId="77777777" w:rsidR="00E97326" w:rsidRDefault="00E97326" w:rsidP="00D37C49">
      <w:pPr>
        <w:rPr>
          <w:noProof/>
        </w:rPr>
      </w:pPr>
      <w:r>
        <w:rPr>
          <w:noProof/>
        </w:rPr>
        <w:t>Associate Tax and Revenue Representative (TRD #2209) (Expiration Date: 10/09/2026) (Job Id: 167819)</w:t>
      </w:r>
    </w:p>
    <w:p w14:paraId="60B50F63" w14:textId="77777777" w:rsidR="00E97326" w:rsidRDefault="00E97326" w:rsidP="00D37C49">
      <w:pPr>
        <w:rPr>
          <w:noProof/>
        </w:rPr>
      </w:pPr>
      <w:r>
        <w:rPr>
          <w:noProof/>
        </w:rPr>
        <w:t>Associate Tax and Revenue Rep (TRD #2266) (Expiration Date: 10/07/2026) (Job Id: 167708)</w:t>
      </w:r>
    </w:p>
    <w:p w14:paraId="1D1C249B" w14:textId="77777777" w:rsidR="00E97326" w:rsidRDefault="00E97326" w:rsidP="00D37C49">
      <w:pPr>
        <w:rPr>
          <w:noProof/>
        </w:rPr>
      </w:pPr>
      <w:r>
        <w:rPr>
          <w:noProof/>
        </w:rPr>
        <w:t>Senior Tax &amp; Revenue Rep (TRD  #10102662) (Expiration Date: 10/07/2026) (Job Id: 167711)</w:t>
      </w:r>
    </w:p>
    <w:p w14:paraId="5BB50767" w14:textId="77777777" w:rsidR="00E97326" w:rsidRDefault="00E97326" w:rsidP="00D37C49">
      <w:pPr>
        <w:rPr>
          <w:noProof/>
        </w:rPr>
      </w:pPr>
      <w:r>
        <w:rPr>
          <w:noProof/>
        </w:rPr>
        <w:t>Communications Coordinator (CYFD/PIO #7145) (Expiration Date: 10/12/2026) (Job Id: 167421)</w:t>
      </w:r>
    </w:p>
    <w:p w14:paraId="4AE9E3FE" w14:textId="77777777" w:rsidR="00E97326" w:rsidRDefault="00E97326" w:rsidP="00D37C49">
      <w:pPr>
        <w:rPr>
          <w:noProof/>
        </w:rPr>
      </w:pPr>
      <w:r>
        <w:rPr>
          <w:noProof/>
        </w:rPr>
        <w:t>Public Relations Coordinator (PED #10108046) (Expiration Date: 10/10/2026) (Job Id: 167651)</w:t>
      </w:r>
    </w:p>
    <w:p w14:paraId="09DC5E7E" w14:textId="77777777" w:rsidR="00E97326" w:rsidRDefault="00E97326" w:rsidP="00D37C49">
      <w:pPr>
        <w:rPr>
          <w:noProof/>
        </w:rPr>
      </w:pPr>
      <w:r>
        <w:rPr>
          <w:noProof/>
        </w:rPr>
        <w:t>Senior Office Support Clerk (DPS #17957) (Expiration Date: 10/02/2026) (Job Id: 167848)</w:t>
      </w:r>
    </w:p>
    <w:p w14:paraId="6621CBBB" w14:textId="77777777" w:rsidR="00E97326" w:rsidRDefault="00E97326" w:rsidP="00D37C49">
      <w:pPr>
        <w:rPr>
          <w:noProof/>
        </w:rPr>
      </w:pPr>
      <w:r>
        <w:rPr>
          <w:noProof/>
        </w:rPr>
        <w:t>Public Safety Investigator (NMDOJ #1105) (Expiration Date: 10/12/2026) (Job Id: 167453)</w:t>
      </w:r>
    </w:p>
    <w:p w14:paraId="3991BB79" w14:textId="77777777" w:rsidR="00E97326" w:rsidRDefault="00E97326" w:rsidP="00D37C49">
      <w:pPr>
        <w:rPr>
          <w:noProof/>
        </w:rPr>
      </w:pPr>
      <w:r>
        <w:rPr>
          <w:noProof/>
        </w:rPr>
        <w:t>Senior Office Support Clerk (TRD #1279) (Expiration Date: 10/02/2026) (Job Id: 167632)</w:t>
      </w:r>
    </w:p>
    <w:p w14:paraId="26D1D212" w14:textId="77777777" w:rsidR="00E97326" w:rsidRDefault="00E97326" w:rsidP="00D37C49">
      <w:pPr>
        <w:rPr>
          <w:noProof/>
        </w:rPr>
      </w:pPr>
      <w:r>
        <w:rPr>
          <w:noProof/>
        </w:rPr>
        <w:t>Senior Social Services Coordinator (ALTSD #10104191) (Expiration Date: 10/07/2026) (Job Id: 167750)</w:t>
      </w:r>
    </w:p>
    <w:p w14:paraId="5A74D075" w14:textId="77777777" w:rsidR="00E97326" w:rsidRDefault="00E97326" w:rsidP="00D37C49">
      <w:pPr>
        <w:rPr>
          <w:noProof/>
        </w:rPr>
      </w:pPr>
      <w:r>
        <w:rPr>
          <w:noProof/>
        </w:rPr>
        <w:lastRenderedPageBreak/>
        <w:t>Sr Social Services Coordinator (ALTSD #69459) (Expiration Date: 10/08/2026) (Job Id: 167751)</w:t>
      </w:r>
    </w:p>
    <w:p w14:paraId="4E6E0320" w14:textId="77777777" w:rsidR="00E97326" w:rsidRDefault="00E97326" w:rsidP="00D37C49">
      <w:pPr>
        <w:rPr>
          <w:noProof/>
        </w:rPr>
      </w:pPr>
      <w:r>
        <w:rPr>
          <w:noProof/>
        </w:rPr>
        <w:t>Senior Social Services Coordinator-Dual-Eligible Special Needs Plan (DSNP) Analyst (HCA/MAD #10119064) (Expiration Date: 10/10/2026) (Job Id: 167859)</w:t>
      </w:r>
    </w:p>
    <w:p w14:paraId="6D7ACEAB" w14:textId="77777777" w:rsidR="00E97326" w:rsidRDefault="00E97326" w:rsidP="00D37C49">
      <w:pPr>
        <w:rPr>
          <w:noProof/>
        </w:rPr>
      </w:pPr>
      <w:r>
        <w:rPr>
          <w:noProof/>
        </w:rPr>
        <w:t>Family Support Specialist (CYFD/FSD #10116825) (Expiration Date: 10/10/2026) (Job Id: 167325)</w:t>
      </w:r>
    </w:p>
    <w:p w14:paraId="1B57737B" w14:textId="77777777" w:rsidR="00E97326" w:rsidRDefault="00E97326" w:rsidP="00D37C49">
      <w:pPr>
        <w:rPr>
          <w:noProof/>
        </w:rPr>
      </w:pPr>
      <w:r>
        <w:rPr>
          <w:noProof/>
        </w:rPr>
        <w:t>Comprehensive Addiction and Recovery Act Navigator (DOH/PHD#10117821) (Expiration Date: 09/28/2026) (Job Id: 167006)</w:t>
      </w:r>
    </w:p>
    <w:p w14:paraId="04F5E4D1" w14:textId="77777777" w:rsidR="00E97326" w:rsidRDefault="00E97326" w:rsidP="00D37C49">
      <w:pPr>
        <w:rPr>
          <w:noProof/>
        </w:rPr>
      </w:pPr>
      <w:r>
        <w:rPr>
          <w:noProof/>
        </w:rPr>
        <w:t>Interstate Compact on the Placement of Children Specialist (CYFD/PSD #8391) (Expiration Date: 10/17/2026) (Job Id: 167599)</w:t>
      </w:r>
    </w:p>
    <w:p w14:paraId="6857E311" w14:textId="77777777" w:rsidR="00E97326" w:rsidRDefault="00E97326" w:rsidP="00D37C49">
      <w:pPr>
        <w:rPr>
          <w:noProof/>
        </w:rPr>
      </w:pPr>
      <w:r>
        <w:rPr>
          <w:noProof/>
        </w:rPr>
        <w:t>Program Coordinator (HCA/ASD/GSB #7290) (Expiration Date: 10/05/2026) (Job Id: 167874)</w:t>
      </w:r>
    </w:p>
    <w:p w14:paraId="0EAEE569" w14:textId="77777777" w:rsidR="00E97326" w:rsidRDefault="00E97326" w:rsidP="00D37C49">
      <w:pPr>
        <w:rPr>
          <w:noProof/>
        </w:rPr>
      </w:pPr>
      <w:r>
        <w:rPr>
          <w:noProof/>
        </w:rPr>
        <w:t>Accountant (DOT/GO/BUS SUP #18701) (Expiration Date: 09/29/2026) (Job Id: 167657)</w:t>
      </w:r>
    </w:p>
    <w:p w14:paraId="66A3A5A3" w14:textId="77777777" w:rsidR="00E97326" w:rsidRDefault="00E97326" w:rsidP="00D37C49">
      <w:pPr>
        <w:rPr>
          <w:noProof/>
        </w:rPr>
      </w:pPr>
      <w:r>
        <w:rPr>
          <w:noProof/>
        </w:rPr>
        <w:t>Senior Business Operations Analyst (PED #27199) (Expiration Date: 10/08/2026) (Job Id: 167569)</w:t>
      </w:r>
    </w:p>
    <w:p w14:paraId="2F165CC5" w14:textId="77777777" w:rsidR="00E97326" w:rsidRDefault="00E97326" w:rsidP="00D37C49">
      <w:pPr>
        <w:rPr>
          <w:noProof/>
        </w:rPr>
      </w:pPr>
      <w:r>
        <w:rPr>
          <w:noProof/>
        </w:rPr>
        <w:t>Financial Staff Auditor (OSA # 23259) (Expiration Date: 10/11/2026) (Job Id: 167385)</w:t>
      </w:r>
    </w:p>
    <w:p w14:paraId="07F1C364" w14:textId="77777777" w:rsidR="00E97326" w:rsidRDefault="00E97326" w:rsidP="00D37C49">
      <w:pPr>
        <w:rPr>
          <w:noProof/>
        </w:rPr>
      </w:pPr>
      <w:r>
        <w:rPr>
          <w:noProof/>
        </w:rPr>
        <w:t>Exhibit Designer (DCA #45432) (Expiration Date: 10/22/2026) (Job Id: 167732)</w:t>
      </w:r>
    </w:p>
    <w:p w14:paraId="60E1944A" w14:textId="77777777" w:rsidR="00E97326" w:rsidRDefault="00E97326" w:rsidP="00D37C49">
      <w:pPr>
        <w:rPr>
          <w:noProof/>
        </w:rPr>
      </w:pPr>
      <w:r>
        <w:rPr>
          <w:noProof/>
        </w:rPr>
        <w:t>Associate IT Systems Administrator (DOH/ITSD#32642) (Expiration Date: 10/06/2026) (Job Id: 167929)</w:t>
      </w:r>
    </w:p>
    <w:p w14:paraId="4902C73B" w14:textId="77777777" w:rsidR="00E97326" w:rsidRDefault="00E97326" w:rsidP="00D37C49">
      <w:pPr>
        <w:rPr>
          <w:noProof/>
        </w:rPr>
      </w:pPr>
      <w:r>
        <w:rPr>
          <w:noProof/>
        </w:rPr>
        <w:t>Associate Information Technlogy Quality Assurance Analyst (NMCD #59468) (Expiration Date: 10/12/2026) (Job Id: 167419)</w:t>
      </w:r>
    </w:p>
    <w:p w14:paraId="0AA1EEF0" w14:textId="77777777" w:rsidR="00E97326" w:rsidRDefault="00E97326" w:rsidP="00D37C49">
      <w:pPr>
        <w:rPr>
          <w:noProof/>
        </w:rPr>
      </w:pPr>
      <w:r>
        <w:rPr>
          <w:noProof/>
        </w:rPr>
        <w:t>SHARE Senior Application Support Analyst (DFA/SHARE #2662) (Expiration Date: 10/26/2026) (Job Id: 167922)</w:t>
      </w:r>
    </w:p>
    <w:p w14:paraId="01583220" w14:textId="77777777" w:rsidR="00E97326" w:rsidRDefault="00E97326" w:rsidP="00D37C49">
      <w:pPr>
        <w:rPr>
          <w:noProof/>
        </w:rPr>
      </w:pPr>
      <w:r>
        <w:rPr>
          <w:noProof/>
        </w:rPr>
        <w:t>Information Technology Support Technician (NMCD #56571) (Expiration Date: 10/05/2026) (Job Id: 167171)</w:t>
      </w:r>
    </w:p>
    <w:p w14:paraId="2F87AD4C" w14:textId="77777777" w:rsidR="00E97326" w:rsidRDefault="00E97326" w:rsidP="00D37C49">
      <w:pPr>
        <w:rPr>
          <w:noProof/>
        </w:rPr>
      </w:pPr>
      <w:r>
        <w:rPr>
          <w:noProof/>
        </w:rPr>
        <w:t>Information Technology Support Technician (NMCD #54256) (Expiration Date: 10/12/2026) (Job Id: 167442)</w:t>
      </w:r>
    </w:p>
    <w:p w14:paraId="031014E1" w14:textId="77777777" w:rsidR="00E97326" w:rsidRDefault="00E97326" w:rsidP="00D37C49">
      <w:pPr>
        <w:rPr>
          <w:noProof/>
        </w:rPr>
      </w:pPr>
      <w:r>
        <w:rPr>
          <w:noProof/>
        </w:rPr>
        <w:t>IT Support Technician (DPS #17815) (Expiration Date: 10/01/2026) (Job Id: 167916)</w:t>
      </w:r>
    </w:p>
    <w:p w14:paraId="1AFDB9AB" w14:textId="77777777" w:rsidR="00E97326" w:rsidRDefault="00E97326" w:rsidP="00D37C49">
      <w:pPr>
        <w:rPr>
          <w:noProof/>
        </w:rPr>
      </w:pPr>
      <w:r>
        <w:rPr>
          <w:noProof/>
        </w:rPr>
        <w:t>Employee Relations Bureau Investigator (CYFD/ESS #10104309) (Expiration Date: 10/12/2026) (Job Id: 167261)</w:t>
      </w:r>
    </w:p>
    <w:p w14:paraId="12C8A09E" w14:textId="77777777" w:rsidR="00E97326" w:rsidRDefault="00E97326" w:rsidP="00D37C49">
      <w:pPr>
        <w:rPr>
          <w:noProof/>
        </w:rPr>
      </w:pPr>
      <w:r>
        <w:rPr>
          <w:noProof/>
        </w:rPr>
        <w:t>Pharmacy Technician (DOH/PHD/PHARMACY #11374) (Expiration Date: 10/18/2026) (Job Id: 167152)</w:t>
      </w:r>
    </w:p>
    <w:p w14:paraId="35C684CF" w14:textId="77777777" w:rsidR="00E97326" w:rsidRDefault="00E97326" w:rsidP="00D37C49">
      <w:pPr>
        <w:rPr>
          <w:noProof/>
        </w:rPr>
      </w:pPr>
      <w:r>
        <w:rPr>
          <w:noProof/>
        </w:rPr>
        <w:t>Senior Paralegal (NMCD #15808) (Expiration Date: 10/12/2026) (Job Id: 167451)</w:t>
      </w:r>
    </w:p>
    <w:p w14:paraId="1BE1CC42" w14:textId="77777777" w:rsidR="00E97326" w:rsidRDefault="00E97326" w:rsidP="00D37C49">
      <w:pPr>
        <w:rPr>
          <w:noProof/>
        </w:rPr>
      </w:pPr>
      <w:r>
        <w:rPr>
          <w:noProof/>
        </w:rPr>
        <w:t>Senior Paralegal (RLD #71047) (Expiration Date: 10/16/2026) (Job Id: 167875)</w:t>
      </w:r>
    </w:p>
    <w:p w14:paraId="4065D40C" w14:textId="77777777" w:rsidR="00E97326" w:rsidRDefault="00E97326" w:rsidP="00D37C49">
      <w:pPr>
        <w:rPr>
          <w:noProof/>
        </w:rPr>
      </w:pPr>
      <w:r>
        <w:rPr>
          <w:noProof/>
        </w:rPr>
        <w:t>Senior Paralegal (DOT/GO/BUS SUP #18548) (Expiration Date: 10/26/2026) (Job Id: 167926)</w:t>
      </w:r>
    </w:p>
    <w:p w14:paraId="1D84A28F" w14:textId="77777777" w:rsidR="00E97326" w:rsidRDefault="00E97326" w:rsidP="00D37C49">
      <w:pPr>
        <w:rPr>
          <w:noProof/>
        </w:rPr>
      </w:pPr>
      <w:r>
        <w:rPr>
          <w:noProof/>
        </w:rPr>
        <w:t>Accountant-Vendor Relations Specialist (DFA/FCD #2644) (Expiration Date: 10/19/2026) (Job Id: 167689)</w:t>
      </w:r>
    </w:p>
    <w:p w14:paraId="045D0565" w14:textId="77777777" w:rsidR="00E97326" w:rsidRDefault="00E97326" w:rsidP="00D37C49">
      <w:pPr>
        <w:rPr>
          <w:noProof/>
        </w:rPr>
      </w:pPr>
      <w:r>
        <w:rPr>
          <w:noProof/>
        </w:rPr>
        <w:t>Associate Water Resources Professional (OSE/ISC #10116361) (Expiration Date: 10/08/2026) (Job Id: 167262)</w:t>
      </w:r>
    </w:p>
    <w:p w14:paraId="7FA4A511" w14:textId="77777777" w:rsidR="00E97326" w:rsidRDefault="00E97326" w:rsidP="00D37C49">
      <w:pPr>
        <w:rPr>
          <w:noProof/>
        </w:rPr>
      </w:pPr>
      <w:r>
        <w:rPr>
          <w:noProof/>
        </w:rPr>
        <w:lastRenderedPageBreak/>
        <w:t>Probation &amp; Parole Officer (NMCD #16798) (Expiration Date: 10/12/2026) (Job Id: 167850)</w:t>
      </w:r>
    </w:p>
    <w:p w14:paraId="6A5D71E9" w14:textId="77777777" w:rsidR="00E97326" w:rsidRDefault="00E97326" w:rsidP="00D37C49">
      <w:pPr>
        <w:rPr>
          <w:noProof/>
        </w:rPr>
      </w:pPr>
      <w:r>
        <w:rPr>
          <w:noProof/>
        </w:rPr>
        <w:t>Senior Engineering Technician - Los Cruces or Santa Fe (DOT/GO/PINF #19102) (Expiration Date: 10/25/2026) (Job Id: 167843)</w:t>
      </w:r>
    </w:p>
    <w:p w14:paraId="1DE7F7D9" w14:textId="77777777" w:rsidR="00E97326" w:rsidRDefault="00E97326" w:rsidP="00D37C49">
      <w:pPr>
        <w:rPr>
          <w:noProof/>
        </w:rPr>
      </w:pPr>
      <w:r>
        <w:rPr>
          <w:noProof/>
        </w:rPr>
        <w:t>Tax Auditor (TRD #73642+) (Expiration Date: 10/07/2026) (Job Id: 167780)</w:t>
      </w:r>
    </w:p>
    <w:p w14:paraId="671C1180" w14:textId="77777777" w:rsidR="00E97326" w:rsidRDefault="00E97326" w:rsidP="00D37C49">
      <w:pPr>
        <w:rPr>
          <w:noProof/>
        </w:rPr>
      </w:pPr>
      <w:r>
        <w:rPr>
          <w:noProof/>
        </w:rPr>
        <w:t>Real Estate Appraiser (TRD #1950) (Expiration Date: 10/09/2026) (Job Id: 167844)</w:t>
      </w:r>
    </w:p>
    <w:p w14:paraId="3AD85B41" w14:textId="77777777" w:rsidR="00E97326" w:rsidRDefault="00E97326" w:rsidP="00D37C49">
      <w:pPr>
        <w:rPr>
          <w:noProof/>
        </w:rPr>
      </w:pPr>
      <w:r>
        <w:rPr>
          <w:noProof/>
        </w:rPr>
        <w:t>Retirement Coordinator- Receptionist (ERB #10114261) (Expiration Date: 10/01/2026) (Job Id: 166962)</w:t>
      </w:r>
    </w:p>
    <w:p w14:paraId="19319AD7" w14:textId="77777777" w:rsidR="00E97326" w:rsidRDefault="00E97326" w:rsidP="00D37C49">
      <w:pPr>
        <w:rPr>
          <w:noProof/>
        </w:rPr>
      </w:pPr>
      <w:r>
        <w:rPr>
          <w:noProof/>
        </w:rPr>
        <w:t>Special Districts Budget Analyst (DFA/LGD #2596) (Expiration Date: 09/29/2026) (Job Id: 167470)</w:t>
      </w:r>
    </w:p>
    <w:p w14:paraId="1F0DF5DC" w14:textId="77777777" w:rsidR="00E97326" w:rsidRDefault="00E97326" w:rsidP="00D37C49">
      <w:pPr>
        <w:rPr>
          <w:noProof/>
        </w:rPr>
      </w:pPr>
      <w:r>
        <w:rPr>
          <w:noProof/>
        </w:rPr>
        <w:t>Financial Analyst - School Budget (PED #21546) (Expiration Date: 10/01/2026) (Job Id: 167279)</w:t>
      </w:r>
    </w:p>
    <w:p w14:paraId="759DC4E5" w14:textId="77777777" w:rsidR="00E97326" w:rsidRDefault="00E97326" w:rsidP="00D37C49">
      <w:pPr>
        <w:rPr>
          <w:noProof/>
        </w:rPr>
      </w:pPr>
      <w:r>
        <w:rPr>
          <w:noProof/>
        </w:rPr>
        <w:t>Senior Financial Coordinator (HCA/MAD #30804) (Expiration Date: 10/02/2026) (Job Id: 167653)</w:t>
      </w:r>
    </w:p>
    <w:p w14:paraId="40978C70" w14:textId="77777777" w:rsidR="00E97326" w:rsidRDefault="00E97326" w:rsidP="00D37C49">
      <w:pPr>
        <w:rPr>
          <w:noProof/>
        </w:rPr>
      </w:pPr>
      <w:r>
        <w:rPr>
          <w:noProof/>
        </w:rPr>
        <w:t>Financial Coordinator (NMCD #16806) (Expiration Date: 10/12/2026) (Job Id: 167855)</w:t>
      </w:r>
    </w:p>
    <w:p w14:paraId="10F37949" w14:textId="77777777" w:rsidR="00E97326" w:rsidRDefault="00E97326" w:rsidP="00D37C49">
      <w:pPr>
        <w:rPr>
          <w:noProof/>
        </w:rPr>
      </w:pPr>
      <w:r>
        <w:rPr>
          <w:noProof/>
        </w:rPr>
        <w:t>Aircraft Pilot (GSD #3000) (Expiration Date: 10/24/2026) (Job Id: 167795)</w:t>
      </w:r>
    </w:p>
    <w:p w14:paraId="67809BC4" w14:textId="77777777" w:rsidR="00E97326" w:rsidRDefault="00E97326" w:rsidP="00D37C49">
      <w:pPr>
        <w:rPr>
          <w:noProof/>
        </w:rPr>
      </w:pPr>
      <w:r>
        <w:rPr>
          <w:noProof/>
        </w:rPr>
        <w:t>Associate Royalty Compliance Auditor (NMSLO #10117169) (Expiration Date: 10/08/2026) (Job Id: 167598)</w:t>
      </w:r>
    </w:p>
    <w:p w14:paraId="4BE49B86" w14:textId="77777777" w:rsidR="00E97326" w:rsidRDefault="00E97326" w:rsidP="00D37C49">
      <w:pPr>
        <w:rPr>
          <w:noProof/>
        </w:rPr>
      </w:pPr>
      <w:r>
        <w:rPr>
          <w:noProof/>
        </w:rPr>
        <w:t>Associate Data Analyst - Fee For Service Program (HCA/MAD #10100645) (Expiration Date: 10/06/2026) (Job Id: 167738)</w:t>
      </w:r>
    </w:p>
    <w:p w14:paraId="1C2F3E0C" w14:textId="77777777" w:rsidR="00E97326" w:rsidRDefault="00E97326" w:rsidP="00D37C49">
      <w:pPr>
        <w:rPr>
          <w:noProof/>
        </w:rPr>
      </w:pPr>
      <w:r>
        <w:rPr>
          <w:noProof/>
        </w:rPr>
        <w:t>Associate Data Analyst (HCA/ISD #7672+) (Expiration Date: 09/29/2026) (Job Id: 167354)</w:t>
      </w:r>
    </w:p>
    <w:p w14:paraId="5B6C0815" w14:textId="77777777" w:rsidR="00E97326" w:rsidRDefault="00E97326" w:rsidP="00D37C49">
      <w:pPr>
        <w:rPr>
          <w:noProof/>
        </w:rPr>
      </w:pPr>
      <w:r>
        <w:rPr>
          <w:noProof/>
        </w:rPr>
        <w:t>Training Coordinator (HCA/DHI #26553) (Expiration Date: 10/03/2026) (Job Id: 167800)</w:t>
      </w:r>
    </w:p>
    <w:p w14:paraId="5A7EF088" w14:textId="77777777" w:rsidR="00E97326" w:rsidRDefault="00E97326" w:rsidP="00D37C49">
      <w:pPr>
        <w:rPr>
          <w:noProof/>
        </w:rPr>
      </w:pPr>
      <w:r>
        <w:rPr>
          <w:noProof/>
        </w:rPr>
        <w:t>Engineering Technician - Soils Unit (DOT/GO/TRANS #18970) (Expiration Date: 10/18/2026) (Job Id: 167641)</w:t>
      </w:r>
    </w:p>
    <w:p w14:paraId="52DE889E"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Associate Royalty Revenue Auditor (NMSLO #5956) (Expiration Date: 10/13/2026) (Job Id: 167639)</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5AB9FEC7" w14:textId="77777777" w:rsidTr="00F97CA7">
        <w:trPr>
          <w:trHeight w:val="2070"/>
        </w:trPr>
        <w:tc>
          <w:tcPr>
            <w:tcW w:w="3120" w:type="dxa"/>
            <w:vAlign w:val="center"/>
          </w:tcPr>
          <w:p w14:paraId="3E2BEEDD"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753390026"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3677697B"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1539676953"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1E165B51"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2C6FF5A8"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700224"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6920994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5E2FEDF2" w14:textId="77777777" w:rsidR="00E97326" w:rsidRPr="003B02C3" w:rsidRDefault="00E97326" w:rsidP="003B02C3">
      <w:r w:rsidRPr="00CB6ACE">
        <w:t>We’re hiring for a variety of roles in</w:t>
      </w:r>
      <w:r>
        <w:t xml:space="preserve"> </w:t>
      </w:r>
      <w:r>
        <w:rPr>
          <w:noProof/>
        </w:rPr>
        <w:t>Springer</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6FC8346D" w14:textId="77777777" w:rsidR="00E97326" w:rsidRPr="00A75333" w:rsidRDefault="00E97326" w:rsidP="00776419">
      <w:pPr>
        <w:pStyle w:val="Heading3"/>
        <w:rPr>
          <w:rFonts w:eastAsia="Open Sans"/>
        </w:rPr>
      </w:pPr>
      <w:r w:rsidRPr="00A75333">
        <w:rPr>
          <w:rFonts w:eastAsia="Open Sans"/>
        </w:rPr>
        <w:t>Make a Difference. Build a Future.</w:t>
      </w:r>
    </w:p>
    <w:p w14:paraId="6E903FCB"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2EEC34E0"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699200"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1887313052"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47C18" id="Graphic 36" o:spid="_x0000_s1026" alt="&quot;&quot;" style="position:absolute;margin-left:197.25pt;margin-top:8.3pt;width:110.55pt;height:227.2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75F55340"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36B53F08" w14:textId="77777777" w:rsidR="00E97326" w:rsidRPr="003B02C3" w:rsidRDefault="00E97326" w:rsidP="007D7098">
            <w:pPr>
              <w:pStyle w:val="TableText"/>
              <w:rPr>
                <w:sz w:val="22"/>
                <w:szCs w:val="22"/>
              </w:rPr>
            </w:pPr>
            <w:r w:rsidRPr="003B02C3">
              <w:rPr>
                <w:sz w:val="22"/>
                <w:szCs w:val="22"/>
              </w:rPr>
              <w:t>Purpose-Driven Work</w:t>
            </w:r>
          </w:p>
          <w:p w14:paraId="623FDE96"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474B01AD" w14:textId="77777777" w:rsidR="00E97326" w:rsidRPr="003B02C3" w:rsidRDefault="00E97326" w:rsidP="007D7098">
            <w:pPr>
              <w:pStyle w:val="TableText"/>
              <w:rPr>
                <w:sz w:val="22"/>
                <w:szCs w:val="22"/>
              </w:rPr>
            </w:pPr>
            <w:r w:rsidRPr="003B02C3">
              <w:rPr>
                <w:sz w:val="22"/>
                <w:szCs w:val="22"/>
              </w:rPr>
              <w:t>Robust Retirement</w:t>
            </w:r>
          </w:p>
          <w:p w14:paraId="238C13E1"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4FE363E5" w14:textId="77777777" w:rsidR="00E97326" w:rsidRPr="003B02C3" w:rsidRDefault="00E97326" w:rsidP="007D7098">
            <w:pPr>
              <w:pStyle w:val="TableText"/>
              <w:rPr>
                <w:sz w:val="22"/>
                <w:szCs w:val="22"/>
              </w:rPr>
            </w:pPr>
            <w:r w:rsidRPr="003B02C3">
              <w:rPr>
                <w:sz w:val="22"/>
                <w:szCs w:val="22"/>
              </w:rPr>
              <w:t>Room to Grow</w:t>
            </w:r>
          </w:p>
          <w:p w14:paraId="617C3B21"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2EC44223"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5F87BE87" w14:textId="77777777" w:rsidR="00E97326" w:rsidRPr="003B02C3" w:rsidRDefault="00E97326" w:rsidP="007D7098">
            <w:pPr>
              <w:pStyle w:val="TableText"/>
              <w:rPr>
                <w:sz w:val="22"/>
                <w:szCs w:val="22"/>
              </w:rPr>
            </w:pPr>
            <w:r w:rsidRPr="003B02C3">
              <w:rPr>
                <w:sz w:val="22"/>
                <w:szCs w:val="22"/>
              </w:rPr>
              <w:t>Competitive Pay &amp; Benefits</w:t>
            </w:r>
          </w:p>
          <w:p w14:paraId="75A519AE"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59D723D7" w14:textId="77777777" w:rsidR="00E97326" w:rsidRPr="003B02C3" w:rsidRDefault="00E97326" w:rsidP="007D7098">
            <w:pPr>
              <w:pStyle w:val="TableText"/>
              <w:rPr>
                <w:sz w:val="22"/>
                <w:szCs w:val="22"/>
              </w:rPr>
            </w:pPr>
            <w:r w:rsidRPr="003B02C3">
              <w:rPr>
                <w:sz w:val="22"/>
                <w:szCs w:val="22"/>
              </w:rPr>
              <w:t>Time to Recharge</w:t>
            </w:r>
          </w:p>
          <w:p w14:paraId="2D86E438"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2AEE0E83" w14:textId="77777777" w:rsidR="00E97326" w:rsidRPr="003B02C3" w:rsidRDefault="00E97326" w:rsidP="007D7098">
            <w:pPr>
              <w:pStyle w:val="TableText"/>
              <w:rPr>
                <w:sz w:val="22"/>
                <w:szCs w:val="22"/>
              </w:rPr>
            </w:pPr>
            <w:r w:rsidRPr="003B02C3">
              <w:rPr>
                <w:sz w:val="22"/>
                <w:szCs w:val="22"/>
              </w:rPr>
              <w:t xml:space="preserve">Making a Difference </w:t>
            </w:r>
          </w:p>
          <w:p w14:paraId="09AF8D16"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3A29F495"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Springer</w:t>
      </w:r>
    </w:p>
    <w:p w14:paraId="7698D6FC" w14:textId="77777777" w:rsidR="00E97326" w:rsidRPr="00CB6ACE" w:rsidRDefault="00E97326" w:rsidP="003B02C3">
      <w:r w:rsidRPr="00CB6ACE">
        <w:t xml:space="preserve">Enjoy the unique culture, natural beauty, and community spirit of </w:t>
      </w:r>
      <w:r w:rsidRPr="00285267">
        <w:rPr>
          <w:b/>
          <w:bCs/>
          <w:noProof/>
        </w:rPr>
        <w:t>Springer</w:t>
      </w:r>
      <w:r w:rsidRPr="00CB6ACE">
        <w:t>. Live and work where you love!</w:t>
      </w:r>
    </w:p>
    <w:p w14:paraId="607C8019"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234B3758" w14:textId="77777777" w:rsidR="00E97326" w:rsidRPr="00776419" w:rsidRDefault="00E97326" w:rsidP="00776419">
      <w:r w:rsidRPr="00F41320">
        <w:t>For assistance, please scan QR code and locate FAQ under Job Seekers or the following link:</w:t>
      </w:r>
      <w:r>
        <w:t xml:space="preserve"> </w:t>
      </w:r>
      <w:hyperlink r:id="rId26" w:history="1">
        <w:r w:rsidRPr="00776419">
          <w:rPr>
            <w:rStyle w:val="Hyperlink"/>
            <w:b/>
            <w:bCs/>
            <w:color w:val="0B5D5E" w:themeColor="accent1"/>
          </w:rPr>
          <w:t>https://www.spo.state.nm.us/work-for-new-mexico/faq/</w:t>
        </w:r>
      </w:hyperlink>
    </w:p>
    <w:p w14:paraId="1796F2E7" w14:textId="77777777" w:rsidR="00E97326" w:rsidRPr="00CB6ACE" w:rsidRDefault="00E97326" w:rsidP="007D7098">
      <w:pPr>
        <w:pStyle w:val="Heading3"/>
        <w:rPr>
          <w:rFonts w:eastAsia="Open Sans"/>
        </w:rPr>
      </w:pPr>
      <w:r w:rsidRPr="00CB6ACE">
        <w:rPr>
          <w:rFonts w:eastAsia="Open Sans"/>
        </w:rPr>
        <w:t>Featured Job Openings:</w:t>
      </w:r>
    </w:p>
    <w:p w14:paraId="14F149C8"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Correctional Officer Cadet (NMCD/SCC #10100889+) (Expiration Date: 11/07/2026) (Job Id: 167375)</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57ECF600" w14:textId="77777777" w:rsidTr="00F97CA7">
        <w:trPr>
          <w:trHeight w:val="2070"/>
        </w:trPr>
        <w:tc>
          <w:tcPr>
            <w:tcW w:w="3120" w:type="dxa"/>
            <w:vAlign w:val="center"/>
          </w:tcPr>
          <w:p w14:paraId="07A84A89"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329346865"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5E402B2E"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759365737"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5EC57381"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38A64B8C"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703296"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2275682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5EAD02C3" w14:textId="77777777" w:rsidR="00E97326" w:rsidRPr="003B02C3" w:rsidRDefault="00E97326" w:rsidP="003B02C3">
      <w:r w:rsidRPr="00CB6ACE">
        <w:t>We’re hiring for a variety of roles in</w:t>
      </w:r>
      <w:r>
        <w:t xml:space="preserve"> </w:t>
      </w:r>
      <w:r>
        <w:rPr>
          <w:noProof/>
        </w:rPr>
        <w:t>Taos</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2E4FE8EE" w14:textId="77777777" w:rsidR="00E97326" w:rsidRPr="00A75333" w:rsidRDefault="00E97326" w:rsidP="00776419">
      <w:pPr>
        <w:pStyle w:val="Heading3"/>
        <w:rPr>
          <w:rFonts w:eastAsia="Open Sans"/>
        </w:rPr>
      </w:pPr>
      <w:r w:rsidRPr="00A75333">
        <w:rPr>
          <w:rFonts w:eastAsia="Open Sans"/>
        </w:rPr>
        <w:t>Make a Difference. Build a Future.</w:t>
      </w:r>
    </w:p>
    <w:p w14:paraId="4AA7B020"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1E1CA846"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702272"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54365078"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D736E" id="Graphic 36" o:spid="_x0000_s1026" alt="&quot;&quot;" style="position:absolute;margin-left:197.25pt;margin-top:8.3pt;width:110.55pt;height:227.2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0746B4DF"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4C704771" w14:textId="77777777" w:rsidR="00E97326" w:rsidRPr="003B02C3" w:rsidRDefault="00E97326" w:rsidP="007D7098">
            <w:pPr>
              <w:pStyle w:val="TableText"/>
              <w:rPr>
                <w:sz w:val="22"/>
                <w:szCs w:val="22"/>
              </w:rPr>
            </w:pPr>
            <w:r w:rsidRPr="003B02C3">
              <w:rPr>
                <w:sz w:val="22"/>
                <w:szCs w:val="22"/>
              </w:rPr>
              <w:t>Purpose-Driven Work</w:t>
            </w:r>
          </w:p>
          <w:p w14:paraId="0A7194DE"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4268C1D2" w14:textId="77777777" w:rsidR="00E97326" w:rsidRPr="003B02C3" w:rsidRDefault="00E97326" w:rsidP="007D7098">
            <w:pPr>
              <w:pStyle w:val="TableText"/>
              <w:rPr>
                <w:sz w:val="22"/>
                <w:szCs w:val="22"/>
              </w:rPr>
            </w:pPr>
            <w:r w:rsidRPr="003B02C3">
              <w:rPr>
                <w:sz w:val="22"/>
                <w:szCs w:val="22"/>
              </w:rPr>
              <w:t>Robust Retirement</w:t>
            </w:r>
          </w:p>
          <w:p w14:paraId="47E05F78"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05BB51B1" w14:textId="77777777" w:rsidR="00E97326" w:rsidRPr="003B02C3" w:rsidRDefault="00E97326" w:rsidP="007D7098">
            <w:pPr>
              <w:pStyle w:val="TableText"/>
              <w:rPr>
                <w:sz w:val="22"/>
                <w:szCs w:val="22"/>
              </w:rPr>
            </w:pPr>
            <w:r w:rsidRPr="003B02C3">
              <w:rPr>
                <w:sz w:val="22"/>
                <w:szCs w:val="22"/>
              </w:rPr>
              <w:t>Room to Grow</w:t>
            </w:r>
          </w:p>
          <w:p w14:paraId="7E39B7A2"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6DEE483D"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3E957B98" w14:textId="77777777" w:rsidR="00E97326" w:rsidRPr="003B02C3" w:rsidRDefault="00E97326" w:rsidP="007D7098">
            <w:pPr>
              <w:pStyle w:val="TableText"/>
              <w:rPr>
                <w:sz w:val="22"/>
                <w:szCs w:val="22"/>
              </w:rPr>
            </w:pPr>
            <w:r w:rsidRPr="003B02C3">
              <w:rPr>
                <w:sz w:val="22"/>
                <w:szCs w:val="22"/>
              </w:rPr>
              <w:t>Competitive Pay &amp; Benefits</w:t>
            </w:r>
          </w:p>
          <w:p w14:paraId="07B352FC"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05833C15" w14:textId="77777777" w:rsidR="00E97326" w:rsidRPr="003B02C3" w:rsidRDefault="00E97326" w:rsidP="007D7098">
            <w:pPr>
              <w:pStyle w:val="TableText"/>
              <w:rPr>
                <w:sz w:val="22"/>
                <w:szCs w:val="22"/>
              </w:rPr>
            </w:pPr>
            <w:r w:rsidRPr="003B02C3">
              <w:rPr>
                <w:sz w:val="22"/>
                <w:szCs w:val="22"/>
              </w:rPr>
              <w:t>Time to Recharge</w:t>
            </w:r>
          </w:p>
          <w:p w14:paraId="16A49D64"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4436BBCD" w14:textId="77777777" w:rsidR="00E97326" w:rsidRPr="003B02C3" w:rsidRDefault="00E97326" w:rsidP="007D7098">
            <w:pPr>
              <w:pStyle w:val="TableText"/>
              <w:rPr>
                <w:sz w:val="22"/>
                <w:szCs w:val="22"/>
              </w:rPr>
            </w:pPr>
            <w:r w:rsidRPr="003B02C3">
              <w:rPr>
                <w:sz w:val="22"/>
                <w:szCs w:val="22"/>
              </w:rPr>
              <w:t xml:space="preserve">Making a Difference </w:t>
            </w:r>
          </w:p>
          <w:p w14:paraId="02CF8357"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69564FBC"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Taos</w:t>
      </w:r>
    </w:p>
    <w:p w14:paraId="2F3DCEB7" w14:textId="77777777" w:rsidR="00E97326" w:rsidRPr="00CB6ACE" w:rsidRDefault="00E97326" w:rsidP="003B02C3">
      <w:r w:rsidRPr="00CB6ACE">
        <w:t xml:space="preserve">Enjoy the unique culture, natural beauty, and community spirit of </w:t>
      </w:r>
      <w:r w:rsidRPr="00285267">
        <w:rPr>
          <w:b/>
          <w:bCs/>
          <w:noProof/>
        </w:rPr>
        <w:t>Taos</w:t>
      </w:r>
      <w:r w:rsidRPr="00CB6ACE">
        <w:t>. Live and work where you love!</w:t>
      </w:r>
    </w:p>
    <w:p w14:paraId="71302023"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5E4DE0DD" w14:textId="77777777" w:rsidR="00E97326" w:rsidRPr="00776419" w:rsidRDefault="00E97326" w:rsidP="00776419">
      <w:r w:rsidRPr="00F41320">
        <w:t>For assistance, please scan QR code and locate FAQ under Job Seekers or the following link:</w:t>
      </w:r>
      <w:r>
        <w:t xml:space="preserve"> </w:t>
      </w:r>
      <w:hyperlink r:id="rId27" w:history="1">
        <w:r w:rsidRPr="00776419">
          <w:rPr>
            <w:rStyle w:val="Hyperlink"/>
            <w:b/>
            <w:bCs/>
            <w:color w:val="0B5D5E" w:themeColor="accent1"/>
          </w:rPr>
          <w:t>https://www.spo.state.nm.us/work-for-new-mexico/faq/</w:t>
        </w:r>
      </w:hyperlink>
    </w:p>
    <w:p w14:paraId="6CB86BC1" w14:textId="77777777" w:rsidR="00E97326" w:rsidRPr="00CB6ACE" w:rsidRDefault="00E97326" w:rsidP="007D7098">
      <w:pPr>
        <w:pStyle w:val="Heading3"/>
        <w:rPr>
          <w:rFonts w:eastAsia="Open Sans"/>
        </w:rPr>
      </w:pPr>
      <w:r w:rsidRPr="00CB6ACE">
        <w:rPr>
          <w:rFonts w:eastAsia="Open Sans"/>
        </w:rPr>
        <w:t>Featured Job Openings:</w:t>
      </w:r>
    </w:p>
    <w:p w14:paraId="7A0AB369" w14:textId="77777777" w:rsidR="00E97326" w:rsidRDefault="00E97326" w:rsidP="00D37C49">
      <w:pPr>
        <w:rPr>
          <w:noProof/>
        </w:rPr>
      </w:pPr>
      <w:r>
        <w:rPr>
          <w:noProof/>
        </w:rPr>
        <w:t>Senior Engineering Technician (DOT/D5 #21145) (Expiration Date: 10/02/2026) (Job Id: 167637)</w:t>
      </w:r>
    </w:p>
    <w:p w14:paraId="0791BD5B" w14:textId="77777777" w:rsidR="00E97326" w:rsidRDefault="00E97326" w:rsidP="00D37C49">
      <w:pPr>
        <w:rPr>
          <w:noProof/>
        </w:rPr>
      </w:pPr>
      <w:r>
        <w:rPr>
          <w:noProof/>
        </w:rPr>
        <w:lastRenderedPageBreak/>
        <w:t>Senior Social Services Coordinator (HCA/DDSD #13105) (Expiration Date: 09/28/2026) (Job Id: 167662)</w:t>
      </w:r>
    </w:p>
    <w:p w14:paraId="7D1A096C" w14:textId="77777777" w:rsidR="00E97326" w:rsidRDefault="00E97326" w:rsidP="00D37C49">
      <w:pPr>
        <w:rPr>
          <w:noProof/>
        </w:rPr>
      </w:pPr>
      <w:r>
        <w:rPr>
          <w:noProof/>
        </w:rPr>
        <w:t>Associate Tax and Revenue Representative (TRD # 2049) (Expiration Date: 09/30/2026) (Job Id: 167513)</w:t>
      </w:r>
    </w:p>
    <w:p w14:paraId="6AE86B5E" w14:textId="77777777" w:rsidR="00E97326" w:rsidRDefault="00E97326" w:rsidP="00D37C49">
      <w:pPr>
        <w:rPr>
          <w:noProof/>
        </w:rPr>
      </w:pPr>
      <w:r>
        <w:rPr>
          <w:noProof/>
        </w:rPr>
        <w:t>Family Assistance Analyst (HCA/ISD #10118608+) (Expiration Date: 10/01/2026) (Job Id: 167521)</w:t>
      </w:r>
    </w:p>
    <w:p w14:paraId="716BEE28"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Case Aide (CYFD/PSD/LSS #10118947) (Expiration Date: 10/18/2026) (Job Id: 167597)</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New Mexico State Personnel Office Memorandum Header"/>
        <w:tblDescription w:val="Header table with Michelle Lujan Grisham, Governor. Dylan K. Lange, Director, New Mexico State Personnel Office logo, State Personnel Board Members, and State Personnel Office Address, Phone Number, Fax, and Website. "/>
      </w:tblPr>
      <w:tblGrid>
        <w:gridCol w:w="3360"/>
        <w:gridCol w:w="3360"/>
        <w:gridCol w:w="3360"/>
      </w:tblGrid>
      <w:tr w:rsidR="00E97326" w:rsidRPr="00CB6ACE" w14:paraId="66B0C9D8" w14:textId="77777777" w:rsidTr="00F97CA7">
        <w:trPr>
          <w:trHeight w:val="2070"/>
        </w:trPr>
        <w:tc>
          <w:tcPr>
            <w:tcW w:w="3120" w:type="dxa"/>
            <w:vAlign w:val="center"/>
          </w:tcPr>
          <w:p w14:paraId="549C5BDB" w14:textId="77777777" w:rsidR="00E97326" w:rsidRPr="00CB6ACE" w:rsidRDefault="00E97326" w:rsidP="00F97CA7">
            <w:pPr>
              <w:widowControl w:val="0"/>
              <w:autoSpaceDE w:val="0"/>
              <w:autoSpaceDN w:val="0"/>
              <w:rPr>
                <w:rFonts w:eastAsia="Open Sans" w:cs="Open Sans"/>
                <w:kern w:val="0"/>
                <w:sz w:val="18"/>
                <w:szCs w:val="18"/>
                <w14:ligatures w14:val="none"/>
              </w:rPr>
            </w:pPr>
            <w:r>
              <w:rPr>
                <w:rFonts w:eastAsia="Open Sans" w:cs="Open Sans"/>
                <w:kern w:val="0"/>
                <w:sz w:val="18"/>
                <w:szCs w:val="18"/>
                <w14:ligatures w14:val="none"/>
              </w:rPr>
              <w:lastRenderedPageBreak/>
              <w:t xml:space="preserve">                                                                                                                                                                                                                                                                                                                </w:t>
            </w:r>
            <w:r>
              <w:rPr>
                <w:rFonts w:eastAsia="Open Sans" w:cs="Open Sans"/>
                <w:noProof/>
                <w:kern w:val="0"/>
                <w:sz w:val="18"/>
                <w:szCs w:val="18"/>
              </w:rPr>
              <w:drawing>
                <wp:inline distT="0" distB="0" distL="0" distR="0" wp14:anchorId="31B2B121" wp14:editId="2E6D21B8">
                  <wp:extent cx="1056956" cy="1188720"/>
                  <wp:effectExtent l="76200" t="0" r="67310" b="125730"/>
                  <wp:docPr id="1976254861" name="Picture 2" descr="QR Code that redirects to the State Personnel Office State Jobs are Great Jobs marketing campaign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7404" name="Picture 2" descr="QR Code that redirects to the State Personnel Office State Jobs are Great Jobs marketing campaign landing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6956" cy="1188720"/>
                          </a:xfrm>
                          <a:prstGeom prst="rect">
                            <a:avLst/>
                          </a:prstGeom>
                          <a:effectLst>
                            <a:outerShdw blurRad="63500" dist="63500" dir="5400000" algn="ctr" rotWithShape="0">
                              <a:srgbClr val="000000">
                                <a:alpha val="15000"/>
                              </a:srgbClr>
                            </a:outerShdw>
                          </a:effectLst>
                        </pic:spPr>
                      </pic:pic>
                    </a:graphicData>
                  </a:graphic>
                </wp:inline>
              </w:drawing>
            </w:r>
          </w:p>
        </w:tc>
        <w:tc>
          <w:tcPr>
            <w:tcW w:w="3120" w:type="dxa"/>
          </w:tcPr>
          <w:p w14:paraId="0D7CCCFC" w14:textId="77777777" w:rsidR="00E97326" w:rsidRPr="00CB6ACE" w:rsidRDefault="00E97326" w:rsidP="007D7098">
            <w:pPr>
              <w:widowControl w:val="0"/>
              <w:autoSpaceDE w:val="0"/>
              <w:autoSpaceDN w:val="0"/>
              <w:jc w:val="center"/>
              <w:rPr>
                <w:rFonts w:eastAsia="Open Sans" w:cs="Open Sans"/>
                <w:kern w:val="0"/>
                <w:sz w:val="18"/>
                <w:szCs w:val="18"/>
                <w14:ligatures w14:val="none"/>
              </w:rPr>
            </w:pPr>
            <w:r w:rsidRPr="00CB6ACE">
              <w:rPr>
                <w:rFonts w:eastAsia="Open Sans" w:cs="Open Sans"/>
                <w:noProof/>
                <w:kern w:val="0"/>
                <w:szCs w:val="22"/>
                <w14:ligatures w14:val="none"/>
              </w:rPr>
              <w:drawing>
                <wp:inline distT="0" distB="0" distL="0" distR="0" wp14:anchorId="4179A848" wp14:editId="7339AFF7">
                  <wp:extent cx="1527048" cy="1075133"/>
                  <wp:effectExtent l="0" t="0" r="0" b="0"/>
                  <wp:docPr id="1812694168" name="Picture 3" descr="New Mexico State Personnel Office Logo. A yellow half Zia symbol with five multicolored people icons and black text: New Mexico State Personne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3034" name="Picture 3" descr="New Mexico State Personnel Office Logo. A yellow half Zia symbol with five multicolored people icons and black text: New Mexico State Personnel Off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048" cy="1075133"/>
                          </a:xfrm>
                          <a:prstGeom prst="rect">
                            <a:avLst/>
                          </a:prstGeom>
                        </pic:spPr>
                      </pic:pic>
                    </a:graphicData>
                  </a:graphic>
                </wp:inline>
              </w:drawing>
            </w:r>
          </w:p>
        </w:tc>
        <w:tc>
          <w:tcPr>
            <w:tcW w:w="3120" w:type="dxa"/>
          </w:tcPr>
          <w:p w14:paraId="07D08CA8" w14:textId="77777777" w:rsidR="00E97326" w:rsidRPr="00CB6ACE" w:rsidRDefault="00E97326" w:rsidP="00CB6ACE">
            <w:pPr>
              <w:widowControl w:val="0"/>
              <w:autoSpaceDE w:val="0"/>
              <w:autoSpaceDN w:val="0"/>
              <w:ind w:left="115"/>
              <w:jc w:val="right"/>
              <w:rPr>
                <w:rFonts w:eastAsia="Open Sans" w:cs="Open Sans"/>
                <w:b/>
                <w:bCs/>
                <w:kern w:val="0"/>
                <w:sz w:val="18"/>
                <w:szCs w:val="18"/>
                <w14:ligatures w14:val="none"/>
              </w:rPr>
            </w:pPr>
          </w:p>
        </w:tc>
      </w:tr>
    </w:tbl>
    <w:p w14:paraId="273C41E1" w14:textId="77777777" w:rsidR="00E97326" w:rsidRDefault="00E97326" w:rsidP="00776419">
      <w:pPr>
        <w:pStyle w:val="Heading1"/>
        <w:rPr>
          <w:rFonts w:eastAsia="Open Sans"/>
        </w:rPr>
      </w:pPr>
      <w:r w:rsidRPr="00CB6ACE">
        <w:rPr>
          <w:rFonts w:eastAsia="Open Sans" w:cs="Open Sans"/>
          <w:b/>
          <w:bCs/>
          <w:noProof/>
          <w:kern w:val="0"/>
          <w:sz w:val="2"/>
          <w:szCs w:val="2"/>
          <w14:ligatures w14:val="none"/>
        </w:rPr>
        <w:drawing>
          <wp:anchor distT="0" distB="0" distL="114300" distR="114300" simplePos="0" relativeHeight="251706368" behindDoc="0" locked="0" layoutInCell="1" allowOverlap="1" wp14:anchorId="07208075" wp14:editId="5B8D8C00">
            <wp:simplePos x="0" y="0"/>
            <wp:positionH relativeFrom="margin">
              <wp:align>right</wp:align>
            </wp:positionH>
            <wp:positionV relativeFrom="paragraph">
              <wp:posOffset>-54610</wp:posOffset>
            </wp:positionV>
            <wp:extent cx="6400800" cy="73152"/>
            <wp:effectExtent l="0" t="0" r="0" b="3175"/>
            <wp:wrapNone/>
            <wp:docPr id="14215504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24118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73152"/>
                    </a:xfrm>
                    <a:prstGeom prst="rect">
                      <a:avLst/>
                    </a:prstGeom>
                  </pic:spPr>
                </pic:pic>
              </a:graphicData>
            </a:graphic>
            <wp14:sizeRelH relativeFrom="margin">
              <wp14:pctWidth>0</wp14:pctWidth>
            </wp14:sizeRelH>
            <wp14:sizeRelV relativeFrom="margin">
              <wp14:pctHeight>0</wp14:pctHeight>
            </wp14:sizeRelV>
          </wp:anchor>
        </w:drawing>
      </w:r>
      <w:r w:rsidRPr="00CB6ACE">
        <w:rPr>
          <w:rFonts w:eastAsia="Open Sans"/>
        </w:rPr>
        <w:t>Choose a Career with the State of New Mexico</w:t>
      </w:r>
    </w:p>
    <w:p w14:paraId="4DB8297B" w14:textId="77777777" w:rsidR="00E97326" w:rsidRPr="003B02C3" w:rsidRDefault="00E97326" w:rsidP="003B02C3">
      <w:r w:rsidRPr="00CB6ACE">
        <w:t>We’re hiring for a variety of roles in</w:t>
      </w:r>
      <w:r>
        <w:t xml:space="preserve"> </w:t>
      </w:r>
      <w:r>
        <w:rPr>
          <w:noProof/>
        </w:rPr>
        <w:t>Wagon Mound</w:t>
      </w:r>
      <w:r w:rsidRPr="00CB6ACE">
        <w:rPr>
          <w:noProof/>
        </w:rPr>
        <w:t xml:space="preserve"> </w:t>
      </w:r>
      <w:r w:rsidRPr="00CB6ACE">
        <w:t>and surrounding areas. Whether you're starting your career or looking for a new opportunity, there's a place for you in</w:t>
      </w:r>
      <w:r>
        <w:t xml:space="preserve"> </w:t>
      </w:r>
      <w:r w:rsidRPr="00CB6ACE">
        <w:t>public service.</w:t>
      </w:r>
    </w:p>
    <w:p w14:paraId="2D1C3E3C" w14:textId="77777777" w:rsidR="00E97326" w:rsidRPr="00A75333" w:rsidRDefault="00E97326" w:rsidP="00776419">
      <w:pPr>
        <w:pStyle w:val="Heading3"/>
        <w:rPr>
          <w:rFonts w:eastAsia="Open Sans"/>
        </w:rPr>
      </w:pPr>
      <w:r w:rsidRPr="00A75333">
        <w:rPr>
          <w:rFonts w:eastAsia="Open Sans"/>
        </w:rPr>
        <w:t>Make a Difference. Build a Future.</w:t>
      </w:r>
    </w:p>
    <w:p w14:paraId="2F8C4283" w14:textId="77777777" w:rsidR="00E97326" w:rsidRPr="00CB6ACE" w:rsidRDefault="00E97326" w:rsidP="00A75333">
      <w:r w:rsidRPr="00CB6ACE">
        <w:t>Working for the State of New Mexico means more than just a job — it’s a chance to serve your community, grow your career, and be part of something bigger.</w:t>
      </w:r>
    </w:p>
    <w:p w14:paraId="32E076B4" w14:textId="77777777" w:rsidR="00E97326" w:rsidRPr="007D7098" w:rsidRDefault="00E97326" w:rsidP="007D7098">
      <w:pPr>
        <w:pStyle w:val="Heading3"/>
      </w:pPr>
      <w:r w:rsidRPr="00CB6ACE">
        <w:rPr>
          <w:noProof/>
        </w:rPr>
        <mc:AlternateContent>
          <mc:Choice Requires="wps">
            <w:drawing>
              <wp:anchor distT="0" distB="0" distL="114300" distR="114300" simplePos="0" relativeHeight="251705344" behindDoc="0" locked="0" layoutInCell="1" allowOverlap="1" wp14:anchorId="0AA94A34" wp14:editId="19B9D4FA">
                <wp:simplePos x="0" y="0"/>
                <wp:positionH relativeFrom="margin">
                  <wp:posOffset>2505075</wp:posOffset>
                </wp:positionH>
                <wp:positionV relativeFrom="paragraph">
                  <wp:posOffset>105410</wp:posOffset>
                </wp:positionV>
                <wp:extent cx="1403985" cy="2886075"/>
                <wp:effectExtent l="0" t="0" r="5715" b="9525"/>
                <wp:wrapNone/>
                <wp:docPr id="1693637457" name="Graphic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3985" cy="2886075"/>
                        </a:xfrm>
                        <a:custGeom>
                          <a:avLst/>
                          <a:gdLst/>
                          <a:ahLst/>
                          <a:cxnLst/>
                          <a:rect l="l" t="t" r="r" b="b"/>
                          <a:pathLst>
                            <a:path w="1043940" h="2066925">
                              <a:moveTo>
                                <a:pt x="1043851" y="1983105"/>
                              </a:moveTo>
                              <a:lnTo>
                                <a:pt x="944308" y="1898700"/>
                              </a:lnTo>
                              <a:lnTo>
                                <a:pt x="97510" y="1898700"/>
                              </a:lnTo>
                              <a:lnTo>
                                <a:pt x="0" y="1983105"/>
                              </a:lnTo>
                              <a:lnTo>
                                <a:pt x="305181" y="1983105"/>
                              </a:lnTo>
                              <a:lnTo>
                                <a:pt x="203517" y="2066569"/>
                              </a:lnTo>
                              <a:lnTo>
                                <a:pt x="840346" y="2066569"/>
                              </a:lnTo>
                              <a:lnTo>
                                <a:pt x="738682" y="1983105"/>
                              </a:lnTo>
                              <a:lnTo>
                                <a:pt x="1043851" y="1983105"/>
                              </a:lnTo>
                              <a:close/>
                            </a:path>
                            <a:path w="1043940" h="2066925">
                              <a:moveTo>
                                <a:pt x="1043851" y="83464"/>
                              </a:moveTo>
                              <a:lnTo>
                                <a:pt x="738670" y="83464"/>
                              </a:lnTo>
                              <a:lnTo>
                                <a:pt x="840333" y="0"/>
                              </a:lnTo>
                              <a:lnTo>
                                <a:pt x="203504" y="0"/>
                              </a:lnTo>
                              <a:lnTo>
                                <a:pt x="305168" y="83464"/>
                              </a:lnTo>
                              <a:lnTo>
                                <a:pt x="0" y="83464"/>
                              </a:lnTo>
                              <a:lnTo>
                                <a:pt x="99542" y="167868"/>
                              </a:lnTo>
                              <a:lnTo>
                                <a:pt x="946340" y="167868"/>
                              </a:lnTo>
                              <a:lnTo>
                                <a:pt x="1043851" y="83464"/>
                              </a:lnTo>
                              <a:close/>
                            </a:path>
                          </a:pathLst>
                        </a:custGeom>
                        <a:solidFill>
                          <a:srgbClr val="0A5D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FF076" id="Graphic 36" o:spid="_x0000_s1026" alt="&quot;&quot;" style="position:absolute;margin-left:197.25pt;margin-top:8.3pt;width:110.55pt;height:227.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43940,206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" path="m1043851,1983105r-99543,-84405l97510,1898700,,1983105r305181,l203517,2066569r636829,l738682,1983105r305169,xem1043851,83464r-305181,l840333,,203504,,305168,83464,,83464r99542,84404l946340,167868r97511,-84404xe" fillcolor="#0a5d5e" stroked="f">
                <v:path arrowok="t"/>
                <w10:wrap anchorx="margin"/>
              </v:shape>
            </w:pict>
          </mc:Fallback>
        </mc:AlternateContent>
      </w:r>
      <w:r w:rsidRPr="616DB717">
        <w:t>Here</w:t>
      </w:r>
      <w:r w:rsidRPr="007D7098">
        <w:t>’s what you can expect:</w:t>
      </w:r>
    </w:p>
    <w:tbl>
      <w:tblPr>
        <w:tblStyle w:val="TableGrid"/>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5D5E"/>
        <w:tblLook w:val="04A0" w:firstRow="1" w:lastRow="0" w:firstColumn="1" w:lastColumn="0" w:noHBand="0" w:noVBand="1"/>
      </w:tblPr>
      <w:tblGrid>
        <w:gridCol w:w="3310"/>
        <w:gridCol w:w="3310"/>
        <w:gridCol w:w="3310"/>
      </w:tblGrid>
      <w:tr w:rsidR="00E97326" w:rsidRPr="00CB6ACE" w14:paraId="1BA13D20" w14:textId="77777777" w:rsidTr="005250FE">
        <w:trPr>
          <w:trHeight w:val="1889"/>
        </w:trPr>
        <w:tc>
          <w:tcPr>
            <w:tcW w:w="3310" w:type="dxa"/>
            <w:tcBorders>
              <w:top w:val="single" w:sz="48" w:space="0" w:color="0B5D5E" w:themeColor="accent1"/>
              <w:left w:val="single" w:sz="48" w:space="0" w:color="0B5D5E" w:themeColor="accent1"/>
              <w:bottom w:val="single" w:sz="4" w:space="0" w:color="FFFFFF" w:themeColor="background1"/>
              <w:right w:val="single" w:sz="4" w:space="0" w:color="FFFFFF" w:themeColor="background1"/>
            </w:tcBorders>
            <w:shd w:val="clear" w:color="auto" w:fill="0A5D5E"/>
            <w:vAlign w:val="center"/>
          </w:tcPr>
          <w:p w14:paraId="6836AC6F" w14:textId="77777777" w:rsidR="00E97326" w:rsidRPr="003B02C3" w:rsidRDefault="00E97326" w:rsidP="007D7098">
            <w:pPr>
              <w:pStyle w:val="TableText"/>
              <w:rPr>
                <w:sz w:val="22"/>
                <w:szCs w:val="22"/>
              </w:rPr>
            </w:pPr>
            <w:r w:rsidRPr="003B02C3">
              <w:rPr>
                <w:sz w:val="22"/>
                <w:szCs w:val="22"/>
              </w:rPr>
              <w:t>Purpose-Driven Work</w:t>
            </w:r>
          </w:p>
          <w:p w14:paraId="1481FE63" w14:textId="77777777" w:rsidR="00E97326" w:rsidRPr="007D7098" w:rsidRDefault="00E97326" w:rsidP="007D7098">
            <w:pPr>
              <w:pStyle w:val="TableText"/>
              <w:rPr>
                <w:b w:val="0"/>
                <w:bCs w:val="0"/>
              </w:rPr>
            </w:pPr>
            <w:r w:rsidRPr="007D7098">
              <w:rPr>
                <w:b w:val="0"/>
                <w:bCs w:val="0"/>
              </w:rPr>
              <w:t>Contribute to meaningful programs that impact lives across New Mexico.</w:t>
            </w:r>
          </w:p>
        </w:tc>
        <w:tc>
          <w:tcPr>
            <w:tcW w:w="3310" w:type="dxa"/>
            <w:tcBorders>
              <w:top w:val="single" w:sz="48" w:space="0" w:color="0B5D5E" w:themeColor="accent1"/>
              <w:left w:val="single" w:sz="4" w:space="0" w:color="FFFFFF" w:themeColor="background1"/>
              <w:bottom w:val="single" w:sz="4" w:space="0" w:color="FFFFFF" w:themeColor="background1"/>
              <w:right w:val="single" w:sz="4" w:space="0" w:color="FFFFFF" w:themeColor="background1"/>
            </w:tcBorders>
            <w:shd w:val="clear" w:color="auto" w:fill="0A5D5E"/>
            <w:vAlign w:val="center"/>
          </w:tcPr>
          <w:p w14:paraId="5A08CA32" w14:textId="77777777" w:rsidR="00E97326" w:rsidRPr="003B02C3" w:rsidRDefault="00E97326" w:rsidP="007D7098">
            <w:pPr>
              <w:pStyle w:val="TableText"/>
              <w:rPr>
                <w:sz w:val="22"/>
                <w:szCs w:val="22"/>
              </w:rPr>
            </w:pPr>
            <w:r w:rsidRPr="003B02C3">
              <w:rPr>
                <w:sz w:val="22"/>
                <w:szCs w:val="22"/>
              </w:rPr>
              <w:t>Robust Retirement</w:t>
            </w:r>
          </w:p>
          <w:p w14:paraId="1E41BCC7" w14:textId="77777777" w:rsidR="00E97326" w:rsidRPr="007D7098" w:rsidRDefault="00E97326" w:rsidP="007D7098">
            <w:pPr>
              <w:pStyle w:val="TableText"/>
              <w:rPr>
                <w:b w:val="0"/>
                <w:bCs w:val="0"/>
              </w:rPr>
            </w:pPr>
            <w:r w:rsidRPr="007D7098">
              <w:rPr>
                <w:b w:val="0"/>
                <w:bCs w:val="0"/>
              </w:rPr>
              <w:t xml:space="preserve">Access to robust pension and retirement plans that help you plan for </w:t>
            </w:r>
            <w:r>
              <w:rPr>
                <w:b w:val="0"/>
                <w:bCs w:val="0"/>
              </w:rPr>
              <w:t>your</w:t>
            </w:r>
            <w:r w:rsidRPr="007D7098">
              <w:rPr>
                <w:b w:val="0"/>
                <w:bCs w:val="0"/>
              </w:rPr>
              <w:t xml:space="preserve"> future.</w:t>
            </w:r>
          </w:p>
        </w:tc>
        <w:tc>
          <w:tcPr>
            <w:tcW w:w="3310" w:type="dxa"/>
            <w:tcBorders>
              <w:top w:val="single" w:sz="48" w:space="0" w:color="0B5D5E" w:themeColor="accent1"/>
              <w:left w:val="single" w:sz="4" w:space="0" w:color="FFFFFF" w:themeColor="background1"/>
              <w:bottom w:val="single" w:sz="4" w:space="0" w:color="FFFFFF" w:themeColor="background1"/>
              <w:right w:val="single" w:sz="48" w:space="0" w:color="0B5D5E" w:themeColor="accent1"/>
            </w:tcBorders>
            <w:shd w:val="clear" w:color="auto" w:fill="0A5D5E"/>
            <w:vAlign w:val="center"/>
          </w:tcPr>
          <w:p w14:paraId="5AF3E540" w14:textId="77777777" w:rsidR="00E97326" w:rsidRPr="003B02C3" w:rsidRDefault="00E97326" w:rsidP="007D7098">
            <w:pPr>
              <w:pStyle w:val="TableText"/>
              <w:rPr>
                <w:sz w:val="22"/>
                <w:szCs w:val="22"/>
              </w:rPr>
            </w:pPr>
            <w:r w:rsidRPr="003B02C3">
              <w:rPr>
                <w:sz w:val="22"/>
                <w:szCs w:val="22"/>
              </w:rPr>
              <w:t>Room to Grow</w:t>
            </w:r>
          </w:p>
          <w:p w14:paraId="59AEA29D" w14:textId="77777777" w:rsidR="00E97326" w:rsidRPr="007D7098" w:rsidRDefault="00E97326" w:rsidP="007D7098">
            <w:pPr>
              <w:pStyle w:val="TableText"/>
              <w:rPr>
                <w:b w:val="0"/>
                <w:bCs w:val="0"/>
              </w:rPr>
            </w:pPr>
            <w:r w:rsidRPr="007D7098">
              <w:rPr>
                <w:b w:val="0"/>
                <w:bCs w:val="0"/>
              </w:rPr>
              <w:t>Explore diverse career paths and advancement opportunities across state agencies.</w:t>
            </w:r>
          </w:p>
        </w:tc>
      </w:tr>
      <w:tr w:rsidR="00E97326" w:rsidRPr="00CB6ACE" w14:paraId="7B2B6578" w14:textId="77777777" w:rsidTr="005250FE">
        <w:trPr>
          <w:trHeight w:val="1889"/>
        </w:trPr>
        <w:tc>
          <w:tcPr>
            <w:tcW w:w="3310" w:type="dxa"/>
            <w:tcBorders>
              <w:top w:val="single" w:sz="4" w:space="0" w:color="FFFFFF" w:themeColor="background1"/>
              <w:left w:val="single" w:sz="48" w:space="0" w:color="0B5D5E" w:themeColor="accent1"/>
              <w:bottom w:val="single" w:sz="48" w:space="0" w:color="0B5D5E" w:themeColor="accent1"/>
              <w:right w:val="single" w:sz="4" w:space="0" w:color="FFFFFF" w:themeColor="background1"/>
            </w:tcBorders>
            <w:shd w:val="clear" w:color="auto" w:fill="0A5D5E"/>
            <w:vAlign w:val="center"/>
          </w:tcPr>
          <w:p w14:paraId="13B2B12C" w14:textId="77777777" w:rsidR="00E97326" w:rsidRPr="003B02C3" w:rsidRDefault="00E97326" w:rsidP="007D7098">
            <w:pPr>
              <w:pStyle w:val="TableText"/>
              <w:rPr>
                <w:sz w:val="22"/>
                <w:szCs w:val="22"/>
              </w:rPr>
            </w:pPr>
            <w:r w:rsidRPr="003B02C3">
              <w:rPr>
                <w:sz w:val="22"/>
                <w:szCs w:val="22"/>
              </w:rPr>
              <w:t>Competitive Pay &amp; Benefits</w:t>
            </w:r>
          </w:p>
          <w:p w14:paraId="49438F78" w14:textId="77777777" w:rsidR="00E97326" w:rsidRPr="007D7098" w:rsidRDefault="00E97326" w:rsidP="007D7098">
            <w:pPr>
              <w:pStyle w:val="TableText"/>
              <w:rPr>
                <w:b w:val="0"/>
                <w:bCs w:val="0"/>
              </w:rPr>
            </w:pPr>
            <w:r w:rsidRPr="007D7098">
              <w:rPr>
                <w:b w:val="0"/>
                <w:bCs w:val="0"/>
              </w:rPr>
              <w:t xml:space="preserve">Enjoy a strong compensation package that supports your well-being </w:t>
            </w:r>
            <w:r>
              <w:rPr>
                <w:b w:val="0"/>
                <w:bCs w:val="0"/>
              </w:rPr>
              <w:t>&amp;</w:t>
            </w:r>
            <w:r w:rsidRPr="007D7098">
              <w:rPr>
                <w:b w:val="0"/>
                <w:bCs w:val="0"/>
              </w:rPr>
              <w:t xml:space="preserve"> financial security.</w:t>
            </w:r>
          </w:p>
        </w:tc>
        <w:tc>
          <w:tcPr>
            <w:tcW w:w="3310" w:type="dxa"/>
            <w:tcBorders>
              <w:top w:val="single" w:sz="4" w:space="0" w:color="FFFFFF" w:themeColor="background1"/>
              <w:left w:val="single" w:sz="4" w:space="0" w:color="FFFFFF" w:themeColor="background1"/>
              <w:bottom w:val="single" w:sz="48" w:space="0" w:color="0B5D5E" w:themeColor="accent1"/>
              <w:right w:val="single" w:sz="4" w:space="0" w:color="FFFFFF" w:themeColor="background1"/>
            </w:tcBorders>
            <w:shd w:val="clear" w:color="auto" w:fill="0A5D5E"/>
            <w:vAlign w:val="center"/>
          </w:tcPr>
          <w:p w14:paraId="3FE3C80F" w14:textId="77777777" w:rsidR="00E97326" w:rsidRPr="003B02C3" w:rsidRDefault="00E97326" w:rsidP="007D7098">
            <w:pPr>
              <w:pStyle w:val="TableText"/>
              <w:rPr>
                <w:sz w:val="22"/>
                <w:szCs w:val="22"/>
              </w:rPr>
            </w:pPr>
            <w:r w:rsidRPr="003B02C3">
              <w:rPr>
                <w:sz w:val="22"/>
                <w:szCs w:val="22"/>
              </w:rPr>
              <w:t>Time to Recharge</w:t>
            </w:r>
          </w:p>
          <w:p w14:paraId="207EBCA5" w14:textId="77777777" w:rsidR="00E97326" w:rsidRPr="007D7098" w:rsidRDefault="00E97326" w:rsidP="007D7098">
            <w:pPr>
              <w:pStyle w:val="TableText"/>
              <w:rPr>
                <w:b w:val="0"/>
                <w:bCs w:val="0"/>
              </w:rPr>
            </w:pPr>
            <w:r w:rsidRPr="007D7098">
              <w:rPr>
                <w:b w:val="0"/>
                <w:bCs w:val="0"/>
              </w:rPr>
              <w:t>Generous paid holidays, vacation, and leave policies that support work-life balance.</w:t>
            </w:r>
          </w:p>
        </w:tc>
        <w:tc>
          <w:tcPr>
            <w:tcW w:w="3310" w:type="dxa"/>
            <w:tcBorders>
              <w:top w:val="single" w:sz="4" w:space="0" w:color="FFFFFF" w:themeColor="background1"/>
              <w:left w:val="single" w:sz="4" w:space="0" w:color="FFFFFF" w:themeColor="background1"/>
              <w:bottom w:val="single" w:sz="48" w:space="0" w:color="0B5D5E" w:themeColor="accent1"/>
              <w:right w:val="single" w:sz="48" w:space="0" w:color="0B5D5E" w:themeColor="accent1"/>
            </w:tcBorders>
            <w:shd w:val="clear" w:color="auto" w:fill="0A5D5E"/>
            <w:vAlign w:val="center"/>
          </w:tcPr>
          <w:p w14:paraId="3917CD93" w14:textId="77777777" w:rsidR="00E97326" w:rsidRPr="003B02C3" w:rsidRDefault="00E97326" w:rsidP="007D7098">
            <w:pPr>
              <w:pStyle w:val="TableText"/>
              <w:rPr>
                <w:sz w:val="22"/>
                <w:szCs w:val="22"/>
              </w:rPr>
            </w:pPr>
            <w:r w:rsidRPr="003B02C3">
              <w:rPr>
                <w:sz w:val="22"/>
                <w:szCs w:val="22"/>
              </w:rPr>
              <w:t xml:space="preserve">Making a Difference </w:t>
            </w:r>
          </w:p>
          <w:p w14:paraId="61364CC1" w14:textId="77777777" w:rsidR="00E97326" w:rsidRPr="007D7098" w:rsidRDefault="00E97326" w:rsidP="007D7098">
            <w:pPr>
              <w:pStyle w:val="TableText"/>
              <w:rPr>
                <w:b w:val="0"/>
                <w:bCs w:val="0"/>
              </w:rPr>
            </w:pPr>
            <w:r>
              <w:rPr>
                <w:b w:val="0"/>
                <w:bCs w:val="0"/>
              </w:rPr>
              <w:t>Your</w:t>
            </w:r>
            <w:r w:rsidRPr="007D7098">
              <w:rPr>
                <w:b w:val="0"/>
                <w:bCs w:val="0"/>
              </w:rPr>
              <w:t xml:space="preserve"> work directly supports the people, places, and future of our </w:t>
            </w:r>
            <w:r>
              <w:rPr>
                <w:b w:val="0"/>
                <w:bCs w:val="0"/>
              </w:rPr>
              <w:t xml:space="preserve">great </w:t>
            </w:r>
            <w:r w:rsidRPr="007D7098">
              <w:rPr>
                <w:b w:val="0"/>
                <w:bCs w:val="0"/>
              </w:rPr>
              <w:t>state.</w:t>
            </w:r>
          </w:p>
        </w:tc>
      </w:tr>
    </w:tbl>
    <w:p w14:paraId="4AE0B93C" w14:textId="77777777" w:rsidR="00E97326" w:rsidRPr="00CB6ACE" w:rsidRDefault="00E97326" w:rsidP="007D7098">
      <w:pPr>
        <w:pStyle w:val="Heading3"/>
        <w:rPr>
          <w:rFonts w:eastAsia="Open Sans"/>
        </w:rPr>
      </w:pPr>
      <w:r w:rsidRPr="00CB6ACE">
        <w:rPr>
          <w:rFonts w:eastAsia="Open Sans"/>
        </w:rPr>
        <w:t>Location Spotlight:</w:t>
      </w:r>
      <w:r>
        <w:rPr>
          <w:rFonts w:eastAsia="Open Sans"/>
        </w:rPr>
        <w:t xml:space="preserve"> </w:t>
      </w:r>
      <w:r w:rsidRPr="00285267">
        <w:rPr>
          <w:rFonts w:eastAsia="Open Sans"/>
          <w:noProof/>
        </w:rPr>
        <w:t>Wagon Mound</w:t>
      </w:r>
    </w:p>
    <w:p w14:paraId="2A2F0A64" w14:textId="77777777" w:rsidR="00E97326" w:rsidRPr="00CB6ACE" w:rsidRDefault="00E97326" w:rsidP="003B02C3">
      <w:r w:rsidRPr="00CB6ACE">
        <w:t xml:space="preserve">Enjoy the unique culture, natural beauty, and community spirit of </w:t>
      </w:r>
      <w:r w:rsidRPr="00285267">
        <w:rPr>
          <w:b/>
          <w:bCs/>
          <w:noProof/>
        </w:rPr>
        <w:t>Wagon Mound</w:t>
      </w:r>
      <w:r w:rsidRPr="00CB6ACE">
        <w:t>. Live and work where you love!</w:t>
      </w:r>
    </w:p>
    <w:p w14:paraId="69AE5EC4" w14:textId="77777777" w:rsidR="00E97326" w:rsidRDefault="00E97326" w:rsidP="003B02C3">
      <w:r w:rsidRPr="00CB6ACE">
        <w:rPr>
          <w:b/>
          <w:bCs/>
        </w:rPr>
        <w:t>Tips:</w:t>
      </w:r>
      <w:r>
        <w:rPr>
          <w:b/>
          <w:bCs/>
        </w:rPr>
        <w:t xml:space="preserve"> </w:t>
      </w:r>
      <w:r w:rsidRPr="00CB6ACE">
        <w:t>We are always looking for talent within the state, so we want to ensure that you apply correctly.</w:t>
      </w:r>
    </w:p>
    <w:p w14:paraId="61766722" w14:textId="77777777" w:rsidR="00E97326" w:rsidRPr="00776419" w:rsidRDefault="00E97326" w:rsidP="00776419">
      <w:r w:rsidRPr="00F41320">
        <w:t>For assistance, please scan QR code and locate FAQ under Job Seekers or the following link:</w:t>
      </w:r>
      <w:r>
        <w:t xml:space="preserve"> </w:t>
      </w:r>
      <w:hyperlink r:id="rId28" w:history="1">
        <w:r w:rsidRPr="00776419">
          <w:rPr>
            <w:rStyle w:val="Hyperlink"/>
            <w:b/>
            <w:bCs/>
            <w:color w:val="0B5D5E" w:themeColor="accent1"/>
          </w:rPr>
          <w:t>https://www.spo.state.nm.us/work-for-new-mexico/faq/</w:t>
        </w:r>
      </w:hyperlink>
    </w:p>
    <w:p w14:paraId="165F6CB4" w14:textId="77777777" w:rsidR="00E97326" w:rsidRPr="00CB6ACE" w:rsidRDefault="00E97326" w:rsidP="007D7098">
      <w:pPr>
        <w:pStyle w:val="Heading3"/>
        <w:rPr>
          <w:rFonts w:eastAsia="Open Sans"/>
        </w:rPr>
      </w:pPr>
      <w:r w:rsidRPr="00CB6ACE">
        <w:rPr>
          <w:rFonts w:eastAsia="Open Sans"/>
        </w:rPr>
        <w:t>Featured Job Openings:</w:t>
      </w:r>
    </w:p>
    <w:p w14:paraId="65D9F7B3" w14:textId="77777777" w:rsidR="00E97326" w:rsidRDefault="00E97326" w:rsidP="003B02C3">
      <w:pPr>
        <w:sectPr w:rsidR="00E97326" w:rsidSect="00E97326">
          <w:pgSz w:w="12240" w:h="15840"/>
          <w:pgMar w:top="720" w:right="1080" w:bottom="720" w:left="1080" w:header="720" w:footer="720" w:gutter="0"/>
          <w:pgNumType w:start="1"/>
          <w:cols w:space="720"/>
          <w:docGrid w:linePitch="360"/>
        </w:sectPr>
      </w:pPr>
      <w:r>
        <w:rPr>
          <w:noProof/>
        </w:rPr>
        <w:t>Highway Maintenance Worker (DOT/D4 #20249) (Expiration Date: 09/30/2026) (Job Id: 167510)</w:t>
      </w:r>
    </w:p>
    <w:p w14:paraId="760084B6" w14:textId="77777777" w:rsidR="00E97326" w:rsidRPr="00CB6ACE" w:rsidRDefault="00E97326" w:rsidP="003B02C3"/>
    <w:sectPr w:rsidR="00E97326" w:rsidRPr="00CB6ACE" w:rsidSect="00E97326">
      <w:type w:val="continuous"/>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5E636" w14:textId="77777777" w:rsidR="00601060" w:rsidRDefault="00601060" w:rsidP="005250FE">
      <w:pPr>
        <w:spacing w:after="0" w:line="240" w:lineRule="auto"/>
      </w:pPr>
      <w:r>
        <w:separator/>
      </w:r>
    </w:p>
  </w:endnote>
  <w:endnote w:type="continuationSeparator" w:id="0">
    <w:p w14:paraId="6D0904FD" w14:textId="77777777" w:rsidR="00601060" w:rsidRDefault="00601060" w:rsidP="00525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Inter">
    <w:altName w:val="Calibri"/>
    <w:charset w:val="00"/>
    <w:family w:val="auto"/>
    <w:pitch w:val="variable"/>
    <w:sig w:usb0="E00002FF" w:usb1="1200A1FF" w:usb2="00000001" w:usb3="00000000" w:csb0="0000019F" w:csb1="00000000"/>
  </w:font>
  <w:font w:name="Inter ExtraBold">
    <w:altName w:val="Calibri"/>
    <w:charset w:val="00"/>
    <w:family w:val="auto"/>
    <w:pitch w:val="variable"/>
    <w:sig w:usb0="E00002FF" w:usb1="1200A1FF" w:usb2="00000001" w:usb3="00000000" w:csb0="0000019F" w:csb1="00000000"/>
  </w:font>
  <w:font w:name="Inter Light">
    <w:altName w:val="Inter Light"/>
    <w:charset w:val="00"/>
    <w:family w:val="auto"/>
    <w:pitch w:val="variable"/>
    <w:sig w:usb0="E00002FF" w:usb1="1200A1FF" w:usb2="00000001"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22DB7" w14:textId="77777777" w:rsidR="00601060" w:rsidRDefault="00601060" w:rsidP="005250FE">
      <w:pPr>
        <w:spacing w:after="0" w:line="240" w:lineRule="auto"/>
      </w:pPr>
      <w:r>
        <w:separator/>
      </w:r>
    </w:p>
  </w:footnote>
  <w:footnote w:type="continuationSeparator" w:id="0">
    <w:p w14:paraId="723F8CAB" w14:textId="77777777" w:rsidR="00601060" w:rsidRDefault="00601060" w:rsidP="005250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99"/>
    <w:rsid w:val="00055509"/>
    <w:rsid w:val="00093231"/>
    <w:rsid w:val="001357B4"/>
    <w:rsid w:val="00136BAD"/>
    <w:rsid w:val="001F1CDF"/>
    <w:rsid w:val="001F3364"/>
    <w:rsid w:val="002504A1"/>
    <w:rsid w:val="002D6FA7"/>
    <w:rsid w:val="003629EE"/>
    <w:rsid w:val="00376B04"/>
    <w:rsid w:val="00394E55"/>
    <w:rsid w:val="003B02C3"/>
    <w:rsid w:val="003B6A09"/>
    <w:rsid w:val="00447CEA"/>
    <w:rsid w:val="00464528"/>
    <w:rsid w:val="00496287"/>
    <w:rsid w:val="004E185B"/>
    <w:rsid w:val="005250FE"/>
    <w:rsid w:val="005251C3"/>
    <w:rsid w:val="005967E2"/>
    <w:rsid w:val="00601060"/>
    <w:rsid w:val="006315A0"/>
    <w:rsid w:val="00742C82"/>
    <w:rsid w:val="00776419"/>
    <w:rsid w:val="00782D1F"/>
    <w:rsid w:val="007D7098"/>
    <w:rsid w:val="008033F1"/>
    <w:rsid w:val="008137E1"/>
    <w:rsid w:val="008653C0"/>
    <w:rsid w:val="00895E75"/>
    <w:rsid w:val="008A4173"/>
    <w:rsid w:val="008B6D5A"/>
    <w:rsid w:val="00A21D1B"/>
    <w:rsid w:val="00A75333"/>
    <w:rsid w:val="00AE457E"/>
    <w:rsid w:val="00B50B66"/>
    <w:rsid w:val="00B54076"/>
    <w:rsid w:val="00B87F57"/>
    <w:rsid w:val="00BE09A9"/>
    <w:rsid w:val="00C17A99"/>
    <w:rsid w:val="00CB6ACE"/>
    <w:rsid w:val="00CD4607"/>
    <w:rsid w:val="00CE1BA0"/>
    <w:rsid w:val="00E436D1"/>
    <w:rsid w:val="00E97326"/>
    <w:rsid w:val="00F41320"/>
    <w:rsid w:val="00F939CB"/>
    <w:rsid w:val="00F97CA7"/>
    <w:rsid w:val="00FB6F67"/>
    <w:rsid w:val="00FC5A2D"/>
    <w:rsid w:val="00FD0494"/>
    <w:rsid w:val="616DB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9390B"/>
  <w15:chartTrackingRefBased/>
  <w15:docId w15:val="{F4F53157-E35E-4823-B9A4-E1106401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333"/>
    <w:pPr>
      <w:spacing w:line="360" w:lineRule="auto"/>
    </w:pPr>
    <w:rPr>
      <w:rFonts w:ascii="Inter" w:hAnsi="Inter"/>
      <w:sz w:val="22"/>
    </w:rPr>
  </w:style>
  <w:style w:type="paragraph" w:styleId="Heading1">
    <w:name w:val="heading 1"/>
    <w:basedOn w:val="Normal"/>
    <w:next w:val="Normal"/>
    <w:link w:val="Heading1Char"/>
    <w:uiPriority w:val="9"/>
    <w:qFormat/>
    <w:rsid w:val="007D7098"/>
    <w:pPr>
      <w:keepNext/>
      <w:keepLines/>
      <w:spacing w:before="360" w:after="80"/>
      <w:outlineLvl w:val="0"/>
    </w:pPr>
    <w:rPr>
      <w:rFonts w:ascii="Inter ExtraBold" w:eastAsiaTheme="majorEastAsia" w:hAnsi="Inter ExtraBold" w:cstheme="majorBidi"/>
      <w:sz w:val="36"/>
      <w:szCs w:val="40"/>
    </w:rPr>
  </w:style>
  <w:style w:type="paragraph" w:styleId="Heading2">
    <w:name w:val="heading 2"/>
    <w:basedOn w:val="Normal"/>
    <w:next w:val="Normal"/>
    <w:link w:val="Heading2Char"/>
    <w:uiPriority w:val="9"/>
    <w:unhideWhenUsed/>
    <w:qFormat/>
    <w:rsid w:val="007D7098"/>
    <w:pPr>
      <w:keepNext/>
      <w:keepLines/>
      <w:spacing w:before="160" w:after="80"/>
      <w:outlineLvl w:val="1"/>
    </w:pPr>
    <w:rPr>
      <w:rFonts w:ascii="Inter Light" w:eastAsiaTheme="majorEastAsia" w:hAnsi="Inter Light" w:cstheme="majorBidi"/>
      <w:sz w:val="32"/>
      <w:szCs w:val="32"/>
    </w:rPr>
  </w:style>
  <w:style w:type="paragraph" w:styleId="Heading3">
    <w:name w:val="heading 3"/>
    <w:basedOn w:val="Normal"/>
    <w:next w:val="Normal"/>
    <w:link w:val="Heading3Char"/>
    <w:uiPriority w:val="9"/>
    <w:unhideWhenUsed/>
    <w:qFormat/>
    <w:rsid w:val="007D7098"/>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CB6ACE"/>
    <w:pPr>
      <w:keepNext/>
      <w:keepLines/>
      <w:spacing w:before="80" w:after="40"/>
      <w:outlineLvl w:val="3"/>
    </w:pPr>
    <w:rPr>
      <w:rFonts w:eastAsiaTheme="majorEastAsia" w:cstheme="majorBidi"/>
      <w:i/>
      <w:iCs/>
      <w:color w:val="084546" w:themeColor="accent1" w:themeShade="BF"/>
    </w:rPr>
  </w:style>
  <w:style w:type="paragraph" w:styleId="Heading5">
    <w:name w:val="heading 5"/>
    <w:basedOn w:val="Normal"/>
    <w:next w:val="Normal"/>
    <w:link w:val="Heading5Char"/>
    <w:uiPriority w:val="9"/>
    <w:semiHidden/>
    <w:unhideWhenUsed/>
    <w:qFormat/>
    <w:rsid w:val="00CB6ACE"/>
    <w:pPr>
      <w:keepNext/>
      <w:keepLines/>
      <w:spacing w:before="80" w:after="40"/>
      <w:outlineLvl w:val="4"/>
    </w:pPr>
    <w:rPr>
      <w:rFonts w:eastAsiaTheme="majorEastAsia" w:cstheme="majorBidi"/>
      <w:color w:val="084546" w:themeColor="accent1" w:themeShade="BF"/>
    </w:rPr>
  </w:style>
  <w:style w:type="paragraph" w:styleId="Heading6">
    <w:name w:val="heading 6"/>
    <w:basedOn w:val="Normal"/>
    <w:next w:val="Normal"/>
    <w:link w:val="Heading6Char"/>
    <w:uiPriority w:val="9"/>
    <w:semiHidden/>
    <w:unhideWhenUsed/>
    <w:qFormat/>
    <w:rsid w:val="00CB6A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A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A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A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098"/>
    <w:rPr>
      <w:rFonts w:ascii="Inter ExtraBold" w:eastAsiaTheme="majorEastAsia" w:hAnsi="Inter ExtraBold" w:cstheme="majorBidi"/>
      <w:sz w:val="36"/>
      <w:szCs w:val="40"/>
    </w:rPr>
  </w:style>
  <w:style w:type="character" w:customStyle="1" w:styleId="Heading2Char">
    <w:name w:val="Heading 2 Char"/>
    <w:basedOn w:val="DefaultParagraphFont"/>
    <w:link w:val="Heading2"/>
    <w:uiPriority w:val="9"/>
    <w:rsid w:val="007D7098"/>
    <w:rPr>
      <w:rFonts w:ascii="Inter Light" w:eastAsiaTheme="majorEastAsia" w:hAnsi="Inter Light" w:cstheme="majorBidi"/>
      <w:sz w:val="32"/>
      <w:szCs w:val="32"/>
    </w:rPr>
  </w:style>
  <w:style w:type="character" w:customStyle="1" w:styleId="Heading3Char">
    <w:name w:val="Heading 3 Char"/>
    <w:basedOn w:val="DefaultParagraphFont"/>
    <w:link w:val="Heading3"/>
    <w:uiPriority w:val="9"/>
    <w:rsid w:val="007D7098"/>
    <w:rPr>
      <w:rFonts w:ascii="Inter" w:eastAsiaTheme="majorEastAsia" w:hAnsi="Inter" w:cstheme="majorBidi"/>
      <w:b/>
      <w:sz w:val="22"/>
      <w:szCs w:val="28"/>
    </w:rPr>
  </w:style>
  <w:style w:type="character" w:customStyle="1" w:styleId="Heading4Char">
    <w:name w:val="Heading 4 Char"/>
    <w:basedOn w:val="DefaultParagraphFont"/>
    <w:link w:val="Heading4"/>
    <w:uiPriority w:val="9"/>
    <w:semiHidden/>
    <w:rsid w:val="00CB6ACE"/>
    <w:rPr>
      <w:rFonts w:eastAsiaTheme="majorEastAsia" w:cstheme="majorBidi"/>
      <w:i/>
      <w:iCs/>
      <w:color w:val="084546" w:themeColor="accent1" w:themeShade="BF"/>
    </w:rPr>
  </w:style>
  <w:style w:type="character" w:customStyle="1" w:styleId="Heading5Char">
    <w:name w:val="Heading 5 Char"/>
    <w:basedOn w:val="DefaultParagraphFont"/>
    <w:link w:val="Heading5"/>
    <w:uiPriority w:val="9"/>
    <w:semiHidden/>
    <w:rsid w:val="00CB6ACE"/>
    <w:rPr>
      <w:rFonts w:eastAsiaTheme="majorEastAsia" w:cstheme="majorBidi"/>
      <w:color w:val="084546" w:themeColor="accent1" w:themeShade="BF"/>
    </w:rPr>
  </w:style>
  <w:style w:type="character" w:customStyle="1" w:styleId="Heading6Char">
    <w:name w:val="Heading 6 Char"/>
    <w:basedOn w:val="DefaultParagraphFont"/>
    <w:link w:val="Heading6"/>
    <w:uiPriority w:val="9"/>
    <w:semiHidden/>
    <w:rsid w:val="00CB6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ACE"/>
    <w:rPr>
      <w:rFonts w:eastAsiaTheme="majorEastAsia" w:cstheme="majorBidi"/>
      <w:color w:val="272727" w:themeColor="text1" w:themeTint="D8"/>
    </w:rPr>
  </w:style>
  <w:style w:type="paragraph" w:styleId="Title">
    <w:name w:val="Title"/>
    <w:basedOn w:val="Normal"/>
    <w:next w:val="Normal"/>
    <w:link w:val="TitleChar"/>
    <w:uiPriority w:val="10"/>
    <w:qFormat/>
    <w:rsid w:val="00CB6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ACE"/>
    <w:pPr>
      <w:spacing w:before="160"/>
      <w:jc w:val="center"/>
    </w:pPr>
    <w:rPr>
      <w:i/>
      <w:iCs/>
      <w:color w:val="404040" w:themeColor="text1" w:themeTint="BF"/>
    </w:rPr>
  </w:style>
  <w:style w:type="character" w:customStyle="1" w:styleId="QuoteChar">
    <w:name w:val="Quote Char"/>
    <w:basedOn w:val="DefaultParagraphFont"/>
    <w:link w:val="Quote"/>
    <w:uiPriority w:val="29"/>
    <w:rsid w:val="00CB6ACE"/>
    <w:rPr>
      <w:i/>
      <w:iCs/>
      <w:color w:val="404040" w:themeColor="text1" w:themeTint="BF"/>
    </w:rPr>
  </w:style>
  <w:style w:type="paragraph" w:styleId="ListParagraph">
    <w:name w:val="List Paragraph"/>
    <w:basedOn w:val="Normal"/>
    <w:uiPriority w:val="34"/>
    <w:qFormat/>
    <w:rsid w:val="00CB6ACE"/>
    <w:pPr>
      <w:ind w:left="720"/>
      <w:contextualSpacing/>
    </w:pPr>
  </w:style>
  <w:style w:type="character" w:styleId="IntenseEmphasis">
    <w:name w:val="Intense Emphasis"/>
    <w:basedOn w:val="DefaultParagraphFont"/>
    <w:uiPriority w:val="21"/>
    <w:qFormat/>
    <w:rsid w:val="00CB6ACE"/>
    <w:rPr>
      <w:i/>
      <w:iCs/>
      <w:color w:val="084546" w:themeColor="accent1" w:themeShade="BF"/>
    </w:rPr>
  </w:style>
  <w:style w:type="paragraph" w:styleId="IntenseQuote">
    <w:name w:val="Intense Quote"/>
    <w:basedOn w:val="Normal"/>
    <w:next w:val="Normal"/>
    <w:link w:val="IntenseQuoteChar"/>
    <w:uiPriority w:val="30"/>
    <w:qFormat/>
    <w:rsid w:val="00CB6ACE"/>
    <w:pPr>
      <w:pBdr>
        <w:top w:val="single" w:sz="4" w:space="10" w:color="084546" w:themeColor="accent1" w:themeShade="BF"/>
        <w:bottom w:val="single" w:sz="4" w:space="10" w:color="084546" w:themeColor="accent1" w:themeShade="BF"/>
      </w:pBdr>
      <w:spacing w:before="360" w:after="360"/>
      <w:ind w:left="864" w:right="864"/>
      <w:jc w:val="center"/>
    </w:pPr>
    <w:rPr>
      <w:i/>
      <w:iCs/>
      <w:color w:val="084546" w:themeColor="accent1" w:themeShade="BF"/>
    </w:rPr>
  </w:style>
  <w:style w:type="character" w:customStyle="1" w:styleId="IntenseQuoteChar">
    <w:name w:val="Intense Quote Char"/>
    <w:basedOn w:val="DefaultParagraphFont"/>
    <w:link w:val="IntenseQuote"/>
    <w:uiPriority w:val="30"/>
    <w:rsid w:val="00CB6ACE"/>
    <w:rPr>
      <w:i/>
      <w:iCs/>
      <w:color w:val="084546" w:themeColor="accent1" w:themeShade="BF"/>
    </w:rPr>
  </w:style>
  <w:style w:type="character" w:styleId="IntenseReference">
    <w:name w:val="Intense Reference"/>
    <w:basedOn w:val="DefaultParagraphFont"/>
    <w:uiPriority w:val="32"/>
    <w:qFormat/>
    <w:rsid w:val="00CB6ACE"/>
    <w:rPr>
      <w:b/>
      <w:bCs/>
      <w:smallCaps/>
      <w:color w:val="084546" w:themeColor="accent1" w:themeShade="BF"/>
      <w:spacing w:val="5"/>
    </w:rPr>
  </w:style>
  <w:style w:type="table" w:styleId="TableGrid">
    <w:name w:val="Table Grid"/>
    <w:basedOn w:val="TableNormal"/>
    <w:uiPriority w:val="39"/>
    <w:rsid w:val="00CB6ACE"/>
    <w:pPr>
      <w:spacing w:after="0" w:line="240" w:lineRule="auto"/>
    </w:pPr>
    <w:rPr>
      <w:rFonts w:ascii="Inter" w:hAnsi="Inte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1CDF"/>
    <w:rPr>
      <w:color w:val="0000FF"/>
      <w:u w:val="single"/>
    </w:rPr>
  </w:style>
  <w:style w:type="paragraph" w:customStyle="1" w:styleId="TableText">
    <w:name w:val="Table Text"/>
    <w:basedOn w:val="Normal"/>
    <w:qFormat/>
    <w:rsid w:val="007D7098"/>
    <w:pPr>
      <w:widowControl w:val="0"/>
      <w:autoSpaceDE w:val="0"/>
      <w:autoSpaceDN w:val="0"/>
      <w:spacing w:after="0"/>
    </w:pPr>
    <w:rPr>
      <w:rFonts w:eastAsia="Open Sans" w:cs="Open Sans"/>
      <w:b/>
      <w:bCs/>
      <w:color w:val="FFFFFF" w:themeColor="background1"/>
      <w:kern w:val="0"/>
      <w:sz w:val="20"/>
      <w:szCs w:val="20"/>
      <w14:ligatures w14:val="none"/>
    </w:rPr>
  </w:style>
  <w:style w:type="paragraph" w:customStyle="1" w:styleId="Link">
    <w:name w:val="Link"/>
    <w:basedOn w:val="Normal"/>
    <w:qFormat/>
    <w:rsid w:val="003B02C3"/>
    <w:rPr>
      <w:b/>
      <w:color w:val="0B5D5E" w:themeColor="accent1"/>
      <w:u w:val="single"/>
    </w:rPr>
  </w:style>
  <w:style w:type="character" w:styleId="UnresolvedMention">
    <w:name w:val="Unresolved Mention"/>
    <w:basedOn w:val="DefaultParagraphFont"/>
    <w:uiPriority w:val="99"/>
    <w:semiHidden/>
    <w:unhideWhenUsed/>
    <w:rsid w:val="00776419"/>
    <w:rPr>
      <w:color w:val="605E5C"/>
      <w:shd w:val="clear" w:color="auto" w:fill="E1DFDD"/>
    </w:rPr>
  </w:style>
  <w:style w:type="paragraph" w:styleId="Header">
    <w:name w:val="header"/>
    <w:basedOn w:val="Normal"/>
    <w:link w:val="HeaderChar"/>
    <w:uiPriority w:val="99"/>
    <w:unhideWhenUsed/>
    <w:rsid w:val="00525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0FE"/>
    <w:rPr>
      <w:rFonts w:ascii="Inter" w:hAnsi="Inter"/>
      <w:sz w:val="22"/>
    </w:rPr>
  </w:style>
  <w:style w:type="paragraph" w:styleId="Footer">
    <w:name w:val="footer"/>
    <w:basedOn w:val="Normal"/>
    <w:link w:val="FooterChar"/>
    <w:uiPriority w:val="99"/>
    <w:unhideWhenUsed/>
    <w:rsid w:val="00525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0FE"/>
    <w:rPr>
      <w:rFonts w:ascii="Inter" w:hAnsi="Inte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po.state.nm.us/work-for-new-mexico/faq/" TargetMode="External"/><Relationship Id="rId18" Type="http://schemas.openxmlformats.org/officeDocument/2006/relationships/hyperlink" Target="https://www.spo.state.nm.us/work-for-new-mexico/faq/" TargetMode="External"/><Relationship Id="rId26" Type="http://schemas.openxmlformats.org/officeDocument/2006/relationships/hyperlink" Target="https://www.spo.state.nm.us/work-for-new-mexico/faq/" TargetMode="External"/><Relationship Id="rId3" Type="http://schemas.openxmlformats.org/officeDocument/2006/relationships/customXml" Target="../customXml/item3.xml"/><Relationship Id="rId21" Type="http://schemas.openxmlformats.org/officeDocument/2006/relationships/hyperlink" Target="https://www.spo.state.nm.us/work-for-new-mexico/faq/"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spo.state.nm.us/work-for-new-mexico/faq/" TargetMode="External"/><Relationship Id="rId25" Type="http://schemas.openxmlformats.org/officeDocument/2006/relationships/hyperlink" Target="https://www.spo.state.nm.us/work-for-new-mexico/faq/" TargetMode="External"/><Relationship Id="rId2" Type="http://schemas.openxmlformats.org/officeDocument/2006/relationships/customXml" Target="../customXml/item2.xml"/><Relationship Id="rId16" Type="http://schemas.openxmlformats.org/officeDocument/2006/relationships/hyperlink" Target="https://www.spo.state.nm.us/work-for-new-mexico/faq/" TargetMode="External"/><Relationship Id="rId20" Type="http://schemas.openxmlformats.org/officeDocument/2006/relationships/hyperlink" Target="https://www.spo.state.nm.us/work-for-new-mexico/faq/"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spo.state.nm.us/work-for-new-mexico/faq/" TargetMode="External"/><Relationship Id="rId5" Type="http://schemas.openxmlformats.org/officeDocument/2006/relationships/styles" Target="styles.xml"/><Relationship Id="rId15" Type="http://schemas.openxmlformats.org/officeDocument/2006/relationships/hyperlink" Target="https://www.spo.state.nm.us/work-for-new-mexico/faq/" TargetMode="External"/><Relationship Id="rId23" Type="http://schemas.openxmlformats.org/officeDocument/2006/relationships/hyperlink" Target="https://www.spo.state.nm.us/work-for-new-mexico/faq/" TargetMode="External"/><Relationship Id="rId28" Type="http://schemas.openxmlformats.org/officeDocument/2006/relationships/hyperlink" Target="https://www.spo.state.nm.us/work-for-new-mexico/faq/" TargetMode="External"/><Relationship Id="rId10" Type="http://schemas.openxmlformats.org/officeDocument/2006/relationships/image" Target="media/image1.png"/><Relationship Id="rId19" Type="http://schemas.openxmlformats.org/officeDocument/2006/relationships/hyperlink" Target="https://www.spo.state.nm.us/work-for-new-mexico/faq/"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spo.state.nm.us/work-for-new-mexico/faq/" TargetMode="External"/><Relationship Id="rId22" Type="http://schemas.openxmlformats.org/officeDocument/2006/relationships/hyperlink" Target="https://www.spo.state.nm.us/work-for-new-mexico/faq/" TargetMode="External"/><Relationship Id="rId27" Type="http://schemas.openxmlformats.org/officeDocument/2006/relationships/hyperlink" Target="https://www.spo.state.nm.us/work-for-new-mexico/faq/"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Valdez\OneDrive%20-%20State%20of%20New%20Mexico\Documents\Job%20fair%20stuff\SPO%20Job%20Fair%20Flyer%20Template.dotx" TargetMode="External"/></Relationships>
</file>

<file path=word/theme/theme1.xml><?xml version="1.0" encoding="utf-8"?>
<a:theme xmlns:a="http://schemas.openxmlformats.org/drawingml/2006/main" name="Office Theme">
  <a:themeElements>
    <a:clrScheme name="SPO1">
      <a:dk1>
        <a:srgbClr val="000000"/>
      </a:dk1>
      <a:lt1>
        <a:srgbClr val="FFFFFF"/>
      </a:lt1>
      <a:dk2>
        <a:srgbClr val="000000"/>
      </a:dk2>
      <a:lt2>
        <a:srgbClr val="FFFFFF"/>
      </a:lt2>
      <a:accent1>
        <a:srgbClr val="0B5D5E"/>
      </a:accent1>
      <a:accent2>
        <a:srgbClr val="51C1B2"/>
      </a:accent2>
      <a:accent3>
        <a:srgbClr val="2488C4"/>
      </a:accent3>
      <a:accent4>
        <a:srgbClr val="E8721E"/>
      </a:accent4>
      <a:accent5>
        <a:srgbClr val="F7BA17"/>
      </a:accent5>
      <a:accent6>
        <a:srgbClr val="861D5A"/>
      </a:accent6>
      <a:hlink>
        <a:srgbClr val="0B5D5E"/>
      </a:hlink>
      <a:folHlink>
        <a:srgbClr val="861D5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8FD2818357754EB8CF8ECDB9F89E03" ma:contentTypeVersion="13" ma:contentTypeDescription="Create a new document." ma:contentTypeScope="" ma:versionID="143585fcc032661947ef3cc4a853c9b6">
  <xsd:schema xmlns:xsd="http://www.w3.org/2001/XMLSchema" xmlns:xs="http://www.w3.org/2001/XMLSchema" xmlns:p="http://schemas.microsoft.com/office/2006/metadata/properties" xmlns:ns2="94250f6d-108f-4e37-8e81-81766244fb39" xmlns:ns3="0500cd5f-ae99-4780-9960-d93186dc4a74" targetNamespace="http://schemas.microsoft.com/office/2006/metadata/properties" ma:root="true" ma:fieldsID="6971da6d63a7c060fb668eb2c6e07059" ns2:_="" ns3:_="">
    <xsd:import namespace="94250f6d-108f-4e37-8e81-81766244fb39"/>
    <xsd:import namespace="0500cd5f-ae99-4780-9960-d93186dc4a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50f6d-108f-4e37-8e81-81766244fb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00cd5f-ae99-4780-9960-d93186dc4a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fd91611-3c1b-4b0b-b627-35ea5bc01249}" ma:internalName="TaxCatchAll" ma:showField="CatchAllData" ma:web="0500cd5f-ae99-4780-9960-d93186dc4a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250f6d-108f-4e37-8e81-81766244fb39">
      <Terms xmlns="http://schemas.microsoft.com/office/infopath/2007/PartnerControls"/>
    </lcf76f155ced4ddcb4097134ff3c332f>
    <TaxCatchAll xmlns="0500cd5f-ae99-4780-9960-d93186dc4a7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7A21C3-0BC6-4833-ADEA-159B4CE5F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50f6d-108f-4e37-8e81-81766244fb39"/>
    <ds:schemaRef ds:uri="0500cd5f-ae99-4780-9960-d93186dc4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FC999-929D-42D0-BB9D-15C063BA923F}">
  <ds:schemaRefs>
    <ds:schemaRef ds:uri="http://schemas.openxmlformats.org/officeDocument/2006/bibliography"/>
  </ds:schemaRefs>
</ds:datastoreItem>
</file>

<file path=customXml/itemProps3.xml><?xml version="1.0" encoding="utf-8"?>
<ds:datastoreItem xmlns:ds="http://schemas.openxmlformats.org/officeDocument/2006/customXml" ds:itemID="{BD7FF569-35B3-4AD6-BCF0-2CB1529C225D}">
  <ds:schemaRefs>
    <ds:schemaRef ds:uri="http://schemas.microsoft.com/office/2006/metadata/properties"/>
    <ds:schemaRef ds:uri="http://schemas.microsoft.com/office/infopath/2007/PartnerControls"/>
    <ds:schemaRef ds:uri="94250f6d-108f-4e37-8e81-81766244fb39"/>
    <ds:schemaRef ds:uri="0500cd5f-ae99-4780-9960-d93186dc4a74"/>
  </ds:schemaRefs>
</ds:datastoreItem>
</file>

<file path=customXml/itemProps4.xml><?xml version="1.0" encoding="utf-8"?>
<ds:datastoreItem xmlns:ds="http://schemas.openxmlformats.org/officeDocument/2006/customXml" ds:itemID="{8115D81B-6587-4115-AEAF-E376566DAB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SPO Job Fair Flyer Template</Template>
  <TotalTime>1</TotalTime>
  <Pages>34</Pages>
  <Words>7586</Words>
  <Characters>43243</Characters>
  <Application>Microsoft Office Word</Application>
  <DocSecurity>0</DocSecurity>
  <Lines>360</Lines>
  <Paragraphs>101</Paragraphs>
  <ScaleCrop>false</ScaleCrop>
  <Company/>
  <LinksUpToDate>false</LinksUpToDate>
  <CharactersWithSpaces>50728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State Personnel Office Job Fair Flyer Template</dc:title>
  <dc:subject/>
  <dc:creator>Valdez, David, SPO</dc:creator>
  <cp:keywords/>
  <dc:description/>
  <cp:lastModifiedBy>Valdez, David, SPO</cp:lastModifiedBy>
  <cp:revision>1</cp:revision>
  <dcterms:created xsi:type="dcterms:W3CDTF">2026-09-28T15:29:00Z</dcterms:created>
  <dcterms:modified xsi:type="dcterms:W3CDTF">2026-09-28T15:30:00Z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0x010100028FD2818357754EB8CF8ECDB9F89E03</vt:lpwstr>
  </property>
  <property fmtid="{D5CDD505-2E9C-101B-9397-08002B2CF9AE}" pid="3" name="MediaServiceImageTags">
    <vt:lpwstr/>
  </property>
  <property fmtid="{D5CDD505-2E9C-101B-9397-08002B2CF9AE}" pid="4" name="docLang">
    <vt:lpwstr>en</vt:lpwstr>
  </property>
</Properties>
</file>